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63796" w14:textId="77777777" w:rsidR="0070259E" w:rsidRDefault="0070259E" w:rsidP="00214251">
      <w:pPr>
        <w:ind w:left="284"/>
        <w:rPr>
          <w:rFonts w:ascii="Times New Roman" w:hAnsi="Times New Roman" w:cs="Times New Roman"/>
          <w:sz w:val="28"/>
          <w:szCs w:val="28"/>
        </w:rPr>
      </w:pPr>
    </w:p>
    <w:p w14:paraId="595F7CE3" w14:textId="77777777" w:rsidR="00FA4107" w:rsidRDefault="00A47DCC" w:rsidP="00A47DCC">
      <w:pPr>
        <w:tabs>
          <w:tab w:val="left" w:pos="708"/>
          <w:tab w:val="left" w:pos="1416"/>
          <w:tab w:val="left" w:pos="2124"/>
          <w:tab w:val="left" w:pos="8340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06.04.2026</w:t>
      </w:r>
      <w:r w:rsidR="00FA4107">
        <w:rPr>
          <w:rFonts w:ascii="Times New Roman" w:hAnsi="Times New Roman" w:cs="Times New Roman"/>
          <w:sz w:val="28"/>
          <w:szCs w:val="28"/>
        </w:rPr>
        <w:tab/>
      </w:r>
      <w:r w:rsidR="00FA410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1094</w:t>
      </w:r>
    </w:p>
    <w:p w14:paraId="3F46F2FF" w14:textId="77777777" w:rsidR="00A47DCC" w:rsidRDefault="00A47DCC" w:rsidP="00A47DCC">
      <w:pPr>
        <w:tabs>
          <w:tab w:val="left" w:pos="708"/>
          <w:tab w:val="left" w:pos="1416"/>
          <w:tab w:val="left" w:pos="2124"/>
          <w:tab w:val="left" w:pos="8340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1FE4F502" w14:textId="77777777" w:rsidR="00A47DCC" w:rsidRDefault="00A47DCC" w:rsidP="00A47DCC">
      <w:pPr>
        <w:tabs>
          <w:tab w:val="left" w:pos="708"/>
          <w:tab w:val="left" w:pos="1416"/>
          <w:tab w:val="left" w:pos="2124"/>
          <w:tab w:val="left" w:pos="8340"/>
        </w:tabs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2D98156F" w14:textId="77777777" w:rsidR="00943BF3" w:rsidRDefault="00943BF3" w:rsidP="00092D19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3E7B16A5" w14:textId="77777777" w:rsidR="001F17BC" w:rsidRPr="0076240C" w:rsidRDefault="0076240C" w:rsidP="003E3C9B">
      <w:pPr>
        <w:pStyle w:val="a6"/>
        <w:jc w:val="both"/>
        <w:rPr>
          <w:rFonts w:ascii="Times New Roman" w:hAnsi="Times New Roman" w:cs="Times New Roman"/>
          <w:sz w:val="28"/>
          <w:szCs w:val="28"/>
        </w:rPr>
      </w:pPr>
      <w:r w:rsidRPr="0076240C">
        <w:rPr>
          <w:rFonts w:ascii="Times New Roman" w:hAnsi="Times New Roman" w:cs="Times New Roman"/>
          <w:sz w:val="28"/>
          <w:szCs w:val="28"/>
        </w:rPr>
        <w:t xml:space="preserve">О мерах по созданию благоприятных условий для граждан в пасхальные дни и обеспечению оперативного управления городом </w:t>
      </w:r>
      <w:r w:rsidRPr="001F17BC">
        <w:rPr>
          <w:rFonts w:ascii="Times New Roman" w:hAnsi="Times New Roman" w:cs="Times New Roman"/>
          <w:sz w:val="28"/>
          <w:szCs w:val="28"/>
        </w:rPr>
        <w:t>11-12 апреля 202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1F17BC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76240C">
        <w:rPr>
          <w:rFonts w:ascii="Times New Roman" w:hAnsi="Times New Roman" w:cs="Times New Roman"/>
          <w:sz w:val="28"/>
          <w:szCs w:val="28"/>
        </w:rPr>
        <w:t xml:space="preserve">и 21 </w:t>
      </w:r>
      <w:r>
        <w:rPr>
          <w:rFonts w:ascii="Times New Roman" w:hAnsi="Times New Roman" w:cs="Times New Roman"/>
          <w:sz w:val="28"/>
          <w:szCs w:val="28"/>
        </w:rPr>
        <w:t xml:space="preserve">апреля </w:t>
      </w:r>
      <w:r w:rsidRPr="0076240C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6 года</w:t>
      </w:r>
    </w:p>
    <w:p w14:paraId="1320912F" w14:textId="77777777" w:rsidR="001F17BC" w:rsidRPr="001F17BC" w:rsidRDefault="001F17BC" w:rsidP="00092D19">
      <w:pPr>
        <w:pStyle w:val="a6"/>
        <w:spacing w:line="24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36E785C" w14:textId="77777777" w:rsidR="001F17BC" w:rsidRPr="001F17BC" w:rsidRDefault="001F17BC" w:rsidP="00092D19">
      <w:pPr>
        <w:pStyle w:val="a6"/>
        <w:spacing w:line="24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00C5BC8" w14:textId="77777777" w:rsidR="001F17BC" w:rsidRPr="001F17BC" w:rsidRDefault="001F17BC" w:rsidP="001F17BC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7BC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6 октября 2003 года                № 131-ФЗ «Об общих принципах организации местного самоуправления в Российской Федерации», </w:t>
      </w:r>
      <w:r w:rsidR="003E3C9B">
        <w:rPr>
          <w:rFonts w:ascii="Times New Roman" w:hAnsi="Times New Roman" w:cs="Times New Roman"/>
          <w:sz w:val="28"/>
          <w:szCs w:val="28"/>
        </w:rPr>
        <w:t xml:space="preserve">Федеральным законом от 20 марта 2025 года № 33-ФЗ «Об общих принципах организации местного самоуправления в единой системе публичной власти», </w:t>
      </w:r>
      <w:r w:rsidRPr="001F17BC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</w:t>
      </w:r>
      <w:r w:rsidR="003E3C9B">
        <w:rPr>
          <w:rFonts w:ascii="Times New Roman" w:hAnsi="Times New Roman" w:cs="Times New Roman"/>
          <w:sz w:val="28"/>
          <w:szCs w:val="28"/>
        </w:rPr>
        <w:t>городского округа города-</w:t>
      </w:r>
      <w:r w:rsidRPr="001F17BC">
        <w:rPr>
          <w:rFonts w:ascii="Times New Roman" w:hAnsi="Times New Roman" w:cs="Times New Roman"/>
          <w:sz w:val="28"/>
          <w:szCs w:val="28"/>
        </w:rPr>
        <w:t>курорта Пятигорска</w:t>
      </w:r>
      <w:r w:rsidR="003E3C9B">
        <w:rPr>
          <w:rFonts w:ascii="Times New Roman" w:hAnsi="Times New Roman" w:cs="Times New Roman"/>
          <w:sz w:val="28"/>
          <w:szCs w:val="28"/>
        </w:rPr>
        <w:t xml:space="preserve"> Ставропольского края</w:t>
      </w:r>
      <w:r w:rsidRPr="001F17BC">
        <w:rPr>
          <w:rFonts w:ascii="Times New Roman" w:hAnsi="Times New Roman" w:cs="Times New Roman"/>
          <w:sz w:val="28"/>
          <w:szCs w:val="28"/>
        </w:rPr>
        <w:t xml:space="preserve">, в целях создания благоприятных условий для празднования гражданами праздника Светлого Христова Воскресения </w:t>
      </w:r>
      <w:r w:rsidR="0076240C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76240C">
        <w:rPr>
          <w:rFonts w:ascii="Times New Roman" w:hAnsi="Times New Roman" w:cs="Times New Roman"/>
          <w:sz w:val="28"/>
          <w:szCs w:val="28"/>
        </w:rPr>
        <w:t>Радоницы</w:t>
      </w:r>
      <w:r w:rsidRPr="001F17BC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1F17BC">
        <w:rPr>
          <w:rFonts w:ascii="Times New Roman" w:hAnsi="Times New Roman" w:cs="Times New Roman"/>
          <w:sz w:val="28"/>
          <w:szCs w:val="28"/>
        </w:rPr>
        <w:t xml:space="preserve"> территории муниципального образования города-курорта Пятигорска, -</w:t>
      </w:r>
    </w:p>
    <w:p w14:paraId="1529D2E3" w14:textId="77777777" w:rsidR="001F17BC" w:rsidRPr="001F17BC" w:rsidRDefault="001F17BC" w:rsidP="00577076">
      <w:pPr>
        <w:pStyle w:val="a6"/>
        <w:spacing w:line="240" w:lineRule="exact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008C1008" w14:textId="77777777" w:rsidR="001F17BC" w:rsidRPr="001F17BC" w:rsidRDefault="001F17BC" w:rsidP="00577076">
      <w:pPr>
        <w:pStyle w:val="a6"/>
        <w:spacing w:line="240" w:lineRule="exact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14:paraId="184FB3E9" w14:textId="77777777" w:rsidR="001F17BC" w:rsidRPr="001F17BC" w:rsidRDefault="001F17BC" w:rsidP="00577076">
      <w:pPr>
        <w:pStyle w:val="a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7BC">
        <w:rPr>
          <w:rFonts w:ascii="Times New Roman" w:hAnsi="Times New Roman" w:cs="Times New Roman"/>
          <w:sz w:val="28"/>
          <w:szCs w:val="28"/>
        </w:rPr>
        <w:t>ПОСТАНОВЛЯЮ:</w:t>
      </w:r>
    </w:p>
    <w:p w14:paraId="44B5C38B" w14:textId="77777777" w:rsidR="001F17BC" w:rsidRPr="001F17BC" w:rsidRDefault="001F17BC" w:rsidP="00577076">
      <w:pPr>
        <w:pStyle w:val="a6"/>
        <w:spacing w:line="24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1B7EEF" w14:textId="77777777" w:rsidR="001F17BC" w:rsidRPr="001F17BC" w:rsidRDefault="001F17BC" w:rsidP="00577076">
      <w:pPr>
        <w:pStyle w:val="a6"/>
        <w:spacing w:line="24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5E140F0" w14:textId="77777777" w:rsidR="001F17BC" w:rsidRPr="001F17BC" w:rsidRDefault="001F17BC" w:rsidP="001F17BC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7BC">
        <w:rPr>
          <w:rFonts w:ascii="Times New Roman" w:hAnsi="Times New Roman" w:cs="Times New Roman"/>
          <w:sz w:val="28"/>
          <w:szCs w:val="28"/>
        </w:rPr>
        <w:t>1. Принять следующие меры по созданию благоприятных условий для граждан в дни проведения праздника Светлого Христова Воскресения 11-12 апреля 2026 года</w:t>
      </w:r>
      <w:r w:rsidR="00E3689C">
        <w:rPr>
          <w:rFonts w:ascii="Times New Roman" w:hAnsi="Times New Roman" w:cs="Times New Roman"/>
          <w:sz w:val="28"/>
          <w:szCs w:val="28"/>
        </w:rPr>
        <w:t xml:space="preserve"> и Радоницы 21 апреля 2026 года</w:t>
      </w:r>
      <w:r w:rsidRPr="001F17BC">
        <w:rPr>
          <w:rFonts w:ascii="Times New Roman" w:hAnsi="Times New Roman" w:cs="Times New Roman"/>
          <w:sz w:val="28"/>
          <w:szCs w:val="28"/>
        </w:rPr>
        <w:t xml:space="preserve"> на территории муниципального образования города-курорта Пятигорска.</w:t>
      </w:r>
    </w:p>
    <w:p w14:paraId="7D84EDCF" w14:textId="77777777" w:rsidR="001F17BC" w:rsidRPr="001F17BC" w:rsidRDefault="001F17BC" w:rsidP="001F17BC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7BC">
        <w:rPr>
          <w:rFonts w:ascii="Times New Roman" w:hAnsi="Times New Roman" w:cs="Times New Roman"/>
          <w:sz w:val="28"/>
          <w:szCs w:val="28"/>
        </w:rPr>
        <w:t>1.1. Муниципальному учреждению «Управление городского хозяйства, транспорта и связи администрации города Пятигорска» (</w:t>
      </w:r>
      <w:proofErr w:type="spellStart"/>
      <w:r w:rsidRPr="001F17BC">
        <w:rPr>
          <w:rFonts w:ascii="Times New Roman" w:hAnsi="Times New Roman" w:cs="Times New Roman"/>
          <w:sz w:val="28"/>
          <w:szCs w:val="28"/>
        </w:rPr>
        <w:t>И.А.Андриянов</w:t>
      </w:r>
      <w:proofErr w:type="spellEnd"/>
      <w:r w:rsidRPr="001F17BC">
        <w:rPr>
          <w:rFonts w:ascii="Times New Roman" w:hAnsi="Times New Roman" w:cs="Times New Roman"/>
          <w:sz w:val="28"/>
          <w:szCs w:val="28"/>
        </w:rPr>
        <w:t>) совместно с Муниципальным казенным учреждением «Управление по делам территорий города Пятигорска» (</w:t>
      </w:r>
      <w:proofErr w:type="spellStart"/>
      <w:r w:rsidR="00BB0D79">
        <w:rPr>
          <w:rFonts w:ascii="Times New Roman" w:hAnsi="Times New Roman" w:cs="Times New Roman"/>
          <w:sz w:val="28"/>
          <w:szCs w:val="28"/>
        </w:rPr>
        <w:t>К.С.</w:t>
      </w:r>
      <w:r w:rsidRPr="001F17BC">
        <w:rPr>
          <w:rFonts w:ascii="Times New Roman" w:hAnsi="Times New Roman" w:cs="Times New Roman"/>
          <w:sz w:val="28"/>
          <w:szCs w:val="28"/>
        </w:rPr>
        <w:t>Нестя</w:t>
      </w:r>
      <w:r w:rsidR="00BB0D79">
        <w:rPr>
          <w:rFonts w:ascii="Times New Roman" w:hAnsi="Times New Roman" w:cs="Times New Roman"/>
          <w:sz w:val="28"/>
          <w:szCs w:val="28"/>
        </w:rPr>
        <w:t>ков</w:t>
      </w:r>
      <w:proofErr w:type="spellEnd"/>
      <w:r w:rsidRPr="001F17BC">
        <w:rPr>
          <w:rFonts w:ascii="Times New Roman" w:hAnsi="Times New Roman" w:cs="Times New Roman"/>
          <w:sz w:val="28"/>
          <w:szCs w:val="28"/>
        </w:rPr>
        <w:t>) произвести санитарную очистку и благоустройство территорий, прилегающих к храмам, церквям, а также территорий кладбищ города-курорта Пятигорска;</w:t>
      </w:r>
    </w:p>
    <w:p w14:paraId="6FA407FF" w14:textId="77777777" w:rsidR="001F17BC" w:rsidRDefault="001F17BC" w:rsidP="001F17BC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17BC">
        <w:rPr>
          <w:rFonts w:ascii="Times New Roman" w:hAnsi="Times New Roman" w:cs="Times New Roman"/>
          <w:sz w:val="28"/>
          <w:szCs w:val="28"/>
        </w:rPr>
        <w:t>1.2. Отделу торговли, рекламы и защиты прав потребителей администрации города Пятигорска (А.В.Бумагин), отделу муниципального контроля администрации города Пятигорска (</w:t>
      </w:r>
      <w:r w:rsidR="0076240C">
        <w:rPr>
          <w:rFonts w:ascii="Times New Roman" w:hAnsi="Times New Roman" w:cs="Times New Roman"/>
          <w:sz w:val="28"/>
          <w:szCs w:val="28"/>
        </w:rPr>
        <w:t>П.А.Ос</w:t>
      </w:r>
      <w:r w:rsidR="00522B7F">
        <w:rPr>
          <w:rFonts w:ascii="Times New Roman" w:hAnsi="Times New Roman" w:cs="Times New Roman"/>
          <w:sz w:val="28"/>
          <w:szCs w:val="28"/>
        </w:rPr>
        <w:t>и</w:t>
      </w:r>
      <w:r w:rsidR="0076240C">
        <w:rPr>
          <w:rFonts w:ascii="Times New Roman" w:hAnsi="Times New Roman" w:cs="Times New Roman"/>
          <w:sz w:val="28"/>
          <w:szCs w:val="28"/>
        </w:rPr>
        <w:t>пян</w:t>
      </w:r>
      <w:r w:rsidRPr="001F17BC">
        <w:rPr>
          <w:rFonts w:ascii="Times New Roman" w:hAnsi="Times New Roman" w:cs="Times New Roman"/>
          <w:sz w:val="28"/>
          <w:szCs w:val="28"/>
        </w:rPr>
        <w:t>) определить сотрудников администрации города Пятигорска, ответственных за составление протоколов об административных правонарушениях в дни проведения праздника Светлого Христова Воскресения</w:t>
      </w:r>
      <w:r w:rsidR="0076240C">
        <w:rPr>
          <w:rFonts w:ascii="Times New Roman" w:hAnsi="Times New Roman" w:cs="Times New Roman"/>
          <w:sz w:val="28"/>
          <w:szCs w:val="28"/>
        </w:rPr>
        <w:t xml:space="preserve"> и Р</w:t>
      </w:r>
      <w:r w:rsidR="00577076">
        <w:rPr>
          <w:rFonts w:ascii="Times New Roman" w:hAnsi="Times New Roman" w:cs="Times New Roman"/>
          <w:sz w:val="28"/>
          <w:szCs w:val="28"/>
        </w:rPr>
        <w:t>а</w:t>
      </w:r>
      <w:r w:rsidR="0076240C">
        <w:rPr>
          <w:rFonts w:ascii="Times New Roman" w:hAnsi="Times New Roman" w:cs="Times New Roman"/>
          <w:sz w:val="28"/>
          <w:szCs w:val="28"/>
        </w:rPr>
        <w:t>д</w:t>
      </w:r>
      <w:r w:rsidR="00577076">
        <w:rPr>
          <w:rFonts w:ascii="Times New Roman" w:hAnsi="Times New Roman" w:cs="Times New Roman"/>
          <w:sz w:val="28"/>
          <w:szCs w:val="28"/>
        </w:rPr>
        <w:t>о</w:t>
      </w:r>
      <w:r w:rsidR="0076240C">
        <w:rPr>
          <w:rFonts w:ascii="Times New Roman" w:hAnsi="Times New Roman" w:cs="Times New Roman"/>
          <w:sz w:val="28"/>
          <w:szCs w:val="28"/>
        </w:rPr>
        <w:t>ницы</w:t>
      </w:r>
      <w:r w:rsidRPr="001F17BC">
        <w:rPr>
          <w:rFonts w:ascii="Times New Roman" w:hAnsi="Times New Roman" w:cs="Times New Roman"/>
          <w:sz w:val="28"/>
          <w:szCs w:val="28"/>
        </w:rPr>
        <w:t>, с целью пресечения административных правонарушений в сфере торговли, соблюдения гражданами Правил благоустройства территории муниципального образования города-курорта Пятигорска;</w:t>
      </w:r>
    </w:p>
    <w:p w14:paraId="02D3ADC3" w14:textId="77777777" w:rsidR="001F17BC" w:rsidRPr="001F17BC" w:rsidRDefault="001F17BC" w:rsidP="001F17BC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7BC">
        <w:rPr>
          <w:rFonts w:ascii="Times New Roman" w:hAnsi="Times New Roman" w:cs="Times New Roman"/>
          <w:sz w:val="28"/>
          <w:szCs w:val="28"/>
        </w:rPr>
        <w:tab/>
        <w:t>1.3. Муниципальному учреждению «Управление общественной безопасности администрации города Пятигорска</w:t>
      </w:r>
      <w:r w:rsidRPr="00F5358E">
        <w:rPr>
          <w:rFonts w:ascii="Times New Roman" w:hAnsi="Times New Roman" w:cs="Times New Roman"/>
          <w:sz w:val="28"/>
          <w:szCs w:val="28"/>
        </w:rPr>
        <w:t>» (</w:t>
      </w:r>
      <w:proofErr w:type="spellStart"/>
      <w:r w:rsidR="00BB0D79">
        <w:rPr>
          <w:rFonts w:ascii="Times New Roman" w:hAnsi="Times New Roman" w:cs="Times New Roman"/>
          <w:sz w:val="28"/>
          <w:szCs w:val="28"/>
        </w:rPr>
        <w:t>И.А.Андриянов</w:t>
      </w:r>
      <w:proofErr w:type="spellEnd"/>
      <w:r w:rsidRPr="00F5358E">
        <w:rPr>
          <w:rFonts w:ascii="Times New Roman" w:hAnsi="Times New Roman" w:cs="Times New Roman"/>
          <w:sz w:val="28"/>
          <w:szCs w:val="28"/>
        </w:rPr>
        <w:t>):</w:t>
      </w:r>
    </w:p>
    <w:p w14:paraId="0DBDC984" w14:textId="77777777" w:rsidR="001F17BC" w:rsidRPr="001F17BC" w:rsidRDefault="001F17BC" w:rsidP="001F17BC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7BC">
        <w:rPr>
          <w:rFonts w:ascii="Times New Roman" w:hAnsi="Times New Roman" w:cs="Times New Roman"/>
          <w:sz w:val="28"/>
          <w:szCs w:val="28"/>
        </w:rPr>
        <w:tab/>
        <w:t xml:space="preserve">1) обеспечить усиленное дежурство спасателей Пятигорского поисково-спасательного отряда муниципального казённого учреждения «Служба </w:t>
      </w:r>
      <w:r w:rsidRPr="001F17BC">
        <w:rPr>
          <w:rFonts w:ascii="Times New Roman" w:hAnsi="Times New Roman" w:cs="Times New Roman"/>
          <w:sz w:val="28"/>
          <w:szCs w:val="28"/>
        </w:rPr>
        <w:lastRenderedPageBreak/>
        <w:t>спасения города Пятигорска» в дни проведения праздника Светлого Христова Воскресения</w:t>
      </w:r>
      <w:r w:rsidR="0076240C">
        <w:rPr>
          <w:rFonts w:ascii="Times New Roman" w:hAnsi="Times New Roman" w:cs="Times New Roman"/>
          <w:sz w:val="28"/>
          <w:szCs w:val="28"/>
        </w:rPr>
        <w:t xml:space="preserve"> и Радоницы</w:t>
      </w:r>
      <w:r w:rsidRPr="001F17BC">
        <w:rPr>
          <w:rFonts w:ascii="Times New Roman" w:hAnsi="Times New Roman" w:cs="Times New Roman"/>
          <w:sz w:val="28"/>
          <w:szCs w:val="28"/>
        </w:rPr>
        <w:t>;</w:t>
      </w:r>
    </w:p>
    <w:p w14:paraId="44E87EDC" w14:textId="77777777" w:rsidR="001F17BC" w:rsidRPr="001F17BC" w:rsidRDefault="001F17BC" w:rsidP="001F17BC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7BC">
        <w:rPr>
          <w:rFonts w:ascii="Times New Roman" w:hAnsi="Times New Roman" w:cs="Times New Roman"/>
          <w:sz w:val="28"/>
          <w:szCs w:val="28"/>
        </w:rPr>
        <w:tab/>
        <w:t>2) провести работу с руководителями потенциально опасных объектов, объектов жизнеобеспечения и объектов с массовым пребыванием людей по организации мероприятий, направленных на снижение риска возникновения чрезвычайных ситуаций на подведомственных объектах, обеспечение безопасности людей;</w:t>
      </w:r>
    </w:p>
    <w:p w14:paraId="2657875A" w14:textId="77777777" w:rsidR="001F17BC" w:rsidRPr="001F17BC" w:rsidRDefault="001F17BC" w:rsidP="001F17BC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7BC">
        <w:rPr>
          <w:rFonts w:ascii="Times New Roman" w:hAnsi="Times New Roman" w:cs="Times New Roman"/>
          <w:sz w:val="28"/>
          <w:szCs w:val="28"/>
        </w:rPr>
        <w:tab/>
        <w:t xml:space="preserve">1.4. Отделу торговли, рекламы и защиты прав потребителей администрации города Пятигорска (А.В.Бумагин) в дни проведения праздника Светлого Христова Воскресения </w:t>
      </w:r>
      <w:r w:rsidR="00363E01">
        <w:rPr>
          <w:rFonts w:ascii="Times New Roman" w:hAnsi="Times New Roman" w:cs="Times New Roman"/>
          <w:sz w:val="28"/>
          <w:szCs w:val="28"/>
        </w:rPr>
        <w:t xml:space="preserve">и </w:t>
      </w:r>
      <w:proofErr w:type="spellStart"/>
      <w:r w:rsidR="00363E01">
        <w:rPr>
          <w:rFonts w:ascii="Times New Roman" w:hAnsi="Times New Roman" w:cs="Times New Roman"/>
          <w:sz w:val="28"/>
          <w:szCs w:val="28"/>
        </w:rPr>
        <w:t>Радоницы</w:t>
      </w:r>
      <w:r w:rsidRPr="001F17BC">
        <w:rPr>
          <w:rFonts w:ascii="Times New Roman" w:hAnsi="Times New Roman" w:cs="Times New Roman"/>
          <w:sz w:val="28"/>
          <w:szCs w:val="28"/>
        </w:rPr>
        <w:t>организовать</w:t>
      </w:r>
      <w:proofErr w:type="spellEnd"/>
      <w:r w:rsidRPr="001F17BC">
        <w:rPr>
          <w:rFonts w:ascii="Times New Roman" w:hAnsi="Times New Roman" w:cs="Times New Roman"/>
          <w:sz w:val="28"/>
          <w:szCs w:val="28"/>
        </w:rPr>
        <w:t xml:space="preserve"> проведение праздничных специализированных ярмарок на муниципальной территории города-курорта Пятигорска;</w:t>
      </w:r>
    </w:p>
    <w:p w14:paraId="06F061D6" w14:textId="77777777" w:rsidR="001F17BC" w:rsidRPr="001F17BC" w:rsidRDefault="001F17BC" w:rsidP="00577076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7BC">
        <w:rPr>
          <w:rFonts w:ascii="Times New Roman" w:hAnsi="Times New Roman" w:cs="Times New Roman"/>
          <w:sz w:val="28"/>
          <w:szCs w:val="28"/>
        </w:rPr>
        <w:t>1.5. Муниципальному учреждению «Управление городского хозяйства, транспорта и связи администрации города Пятигорска» (</w:t>
      </w:r>
      <w:proofErr w:type="spellStart"/>
      <w:r w:rsidRPr="001F17BC">
        <w:rPr>
          <w:rFonts w:ascii="Times New Roman" w:hAnsi="Times New Roman" w:cs="Times New Roman"/>
          <w:sz w:val="28"/>
          <w:szCs w:val="28"/>
        </w:rPr>
        <w:t>И.А.Андриянов</w:t>
      </w:r>
      <w:proofErr w:type="spellEnd"/>
      <w:r w:rsidRPr="001F17BC">
        <w:rPr>
          <w:rFonts w:ascii="Times New Roman" w:hAnsi="Times New Roman" w:cs="Times New Roman"/>
          <w:sz w:val="28"/>
          <w:szCs w:val="28"/>
        </w:rPr>
        <w:t>) подготовить проект постановления администрации города Пятигорска о временном ограничении и прекращении движения автотранспорта на период проведения праздника Светлого Христова Воскресения</w:t>
      </w:r>
      <w:r w:rsidR="00363E01">
        <w:rPr>
          <w:rFonts w:ascii="Times New Roman" w:hAnsi="Times New Roman" w:cs="Times New Roman"/>
          <w:sz w:val="28"/>
          <w:szCs w:val="28"/>
        </w:rPr>
        <w:t xml:space="preserve"> и Радоницы</w:t>
      </w:r>
      <w:r w:rsidRPr="001F17BC">
        <w:rPr>
          <w:rFonts w:ascii="Times New Roman" w:hAnsi="Times New Roman" w:cs="Times New Roman"/>
          <w:sz w:val="28"/>
          <w:szCs w:val="28"/>
        </w:rPr>
        <w:t xml:space="preserve"> в районах церквей и кладбищ города-курорта Пятигорска.</w:t>
      </w:r>
    </w:p>
    <w:p w14:paraId="4EE615EC" w14:textId="77777777" w:rsidR="001F17BC" w:rsidRPr="001F17BC" w:rsidRDefault="00577076" w:rsidP="001F17BC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1.6.</w:t>
      </w:r>
      <w:r w:rsidR="001F17BC" w:rsidRPr="001F17BC">
        <w:rPr>
          <w:rFonts w:ascii="Times New Roman" w:hAnsi="Times New Roman" w:cs="Times New Roman"/>
          <w:sz w:val="28"/>
          <w:szCs w:val="28"/>
        </w:rPr>
        <w:t xml:space="preserve"> Муниципальному казенному учреждению «Управление по делам территорий города Пятигорска» (</w:t>
      </w:r>
      <w:proofErr w:type="spellStart"/>
      <w:r w:rsidR="00BB0D79">
        <w:rPr>
          <w:rFonts w:ascii="Times New Roman" w:hAnsi="Times New Roman" w:cs="Times New Roman"/>
          <w:sz w:val="28"/>
          <w:szCs w:val="28"/>
        </w:rPr>
        <w:t>К.С.Нестяков</w:t>
      </w:r>
      <w:proofErr w:type="spellEnd"/>
      <w:r w:rsidR="001F17BC" w:rsidRPr="001F17BC">
        <w:rPr>
          <w:rFonts w:ascii="Times New Roman" w:hAnsi="Times New Roman" w:cs="Times New Roman"/>
          <w:sz w:val="28"/>
          <w:szCs w:val="28"/>
        </w:rPr>
        <w:t>) назначить ответственных работников по организации мер по поддержанию порядка в храмах, церквях и на кладбищах города-курорта Пятигорска в дни празднования Светлого Христова Воскресения</w:t>
      </w:r>
      <w:r w:rsidR="00363E01">
        <w:rPr>
          <w:rFonts w:ascii="Times New Roman" w:hAnsi="Times New Roman" w:cs="Times New Roman"/>
          <w:sz w:val="28"/>
          <w:szCs w:val="28"/>
        </w:rPr>
        <w:t xml:space="preserve"> и Радоницы</w:t>
      </w:r>
      <w:r w:rsidR="001F17BC" w:rsidRPr="001F17BC">
        <w:rPr>
          <w:rFonts w:ascii="Times New Roman" w:hAnsi="Times New Roman" w:cs="Times New Roman"/>
          <w:sz w:val="28"/>
          <w:szCs w:val="28"/>
        </w:rPr>
        <w:t xml:space="preserve"> для обеспечения контроля и управления обстановкой на месте.</w:t>
      </w:r>
    </w:p>
    <w:p w14:paraId="6BE3EE00" w14:textId="77777777" w:rsidR="001F17BC" w:rsidRPr="001F17BC" w:rsidRDefault="001F17BC" w:rsidP="00151ECD">
      <w:pPr>
        <w:pStyle w:val="a6"/>
        <w:spacing w:line="240" w:lineRule="exact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22E6C17" w14:textId="77777777" w:rsidR="001F17BC" w:rsidRPr="001F17BC" w:rsidRDefault="00151ECD" w:rsidP="001F17BC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F17BC" w:rsidRPr="001F17BC">
        <w:rPr>
          <w:rFonts w:ascii="Times New Roman" w:hAnsi="Times New Roman" w:cs="Times New Roman"/>
          <w:sz w:val="28"/>
          <w:szCs w:val="28"/>
        </w:rPr>
        <w:t>. Рекомендовать:</w:t>
      </w:r>
    </w:p>
    <w:p w14:paraId="69F56C05" w14:textId="77777777" w:rsidR="001F17BC" w:rsidRPr="001F17BC" w:rsidRDefault="00151ECD" w:rsidP="001F17BC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F17BC" w:rsidRPr="001F17BC">
        <w:rPr>
          <w:rFonts w:ascii="Times New Roman" w:hAnsi="Times New Roman" w:cs="Times New Roman"/>
          <w:sz w:val="28"/>
          <w:szCs w:val="28"/>
        </w:rPr>
        <w:t>.1. Начальнику Отдела МВД России по городу Пятигорску (</w:t>
      </w:r>
      <w:proofErr w:type="spellStart"/>
      <w:r w:rsidR="001F17BC" w:rsidRPr="001F17BC">
        <w:rPr>
          <w:rFonts w:ascii="Times New Roman" w:hAnsi="Times New Roman" w:cs="Times New Roman"/>
          <w:sz w:val="28"/>
          <w:szCs w:val="28"/>
        </w:rPr>
        <w:t>М.В.Громаков</w:t>
      </w:r>
      <w:proofErr w:type="spellEnd"/>
      <w:r w:rsidR="001F17BC" w:rsidRPr="001F17BC">
        <w:rPr>
          <w:rFonts w:ascii="Times New Roman" w:hAnsi="Times New Roman" w:cs="Times New Roman"/>
          <w:sz w:val="28"/>
          <w:szCs w:val="28"/>
        </w:rPr>
        <w:t>) для обеспечения оперативного контроля и управления обстановкой:</w:t>
      </w:r>
    </w:p>
    <w:p w14:paraId="073DE877" w14:textId="77777777" w:rsidR="001F17BC" w:rsidRPr="001F17BC" w:rsidRDefault="001F17BC" w:rsidP="001F17BC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7BC">
        <w:rPr>
          <w:rFonts w:ascii="Times New Roman" w:hAnsi="Times New Roman" w:cs="Times New Roman"/>
          <w:sz w:val="28"/>
          <w:szCs w:val="28"/>
        </w:rPr>
        <w:t>1) обеспечить охрану общественной безопасности и порядка на территории города-курорта Пятигорска в дни проведения праздника Светлого Христова Воскресения, уделив особое внимание местам массового скопления людей;</w:t>
      </w:r>
    </w:p>
    <w:p w14:paraId="6D0BDF3D" w14:textId="77777777" w:rsidR="001F17BC" w:rsidRPr="001F17BC" w:rsidRDefault="001F17BC" w:rsidP="001F17BC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7BC">
        <w:rPr>
          <w:rFonts w:ascii="Times New Roman" w:hAnsi="Times New Roman" w:cs="Times New Roman"/>
          <w:sz w:val="28"/>
          <w:szCs w:val="28"/>
        </w:rPr>
        <w:t>2) закрепить ответственных работников Отдела МВД России по городу Пятигорску за территориями города-курорта Пятигорска, на которых расположены церкви, соборы и кладбища;</w:t>
      </w:r>
    </w:p>
    <w:p w14:paraId="7B802855" w14:textId="77777777" w:rsidR="001F17BC" w:rsidRPr="001F17BC" w:rsidRDefault="001F17BC" w:rsidP="001F17BC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7BC">
        <w:rPr>
          <w:rFonts w:ascii="Times New Roman" w:hAnsi="Times New Roman" w:cs="Times New Roman"/>
          <w:sz w:val="28"/>
          <w:szCs w:val="28"/>
        </w:rPr>
        <w:t>3) предусмотреть меры временного ограничения въезда на территории кладбищ города-курорта Пятигорска;</w:t>
      </w:r>
    </w:p>
    <w:p w14:paraId="7E984AC6" w14:textId="77777777" w:rsidR="00F5358E" w:rsidRPr="00151ECD" w:rsidRDefault="001F17BC" w:rsidP="00151ECD">
      <w:pPr>
        <w:pStyle w:val="a6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F17BC">
        <w:rPr>
          <w:rFonts w:ascii="Times New Roman" w:hAnsi="Times New Roman" w:cs="Times New Roman"/>
          <w:sz w:val="28"/>
          <w:szCs w:val="28"/>
        </w:rPr>
        <w:t>4) обеспечить организацию и регулирование временной парковки личного автотранспорта граждан в районах кладбищ и церквей, личную безопасность граждан;</w:t>
      </w:r>
    </w:p>
    <w:p w14:paraId="33797E8C" w14:textId="77777777" w:rsidR="001F17BC" w:rsidRPr="001F17BC" w:rsidRDefault="00151ECD" w:rsidP="001F17BC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F17BC" w:rsidRPr="001F17BC">
        <w:rPr>
          <w:rFonts w:ascii="Times New Roman" w:hAnsi="Times New Roman" w:cs="Times New Roman"/>
          <w:sz w:val="28"/>
          <w:szCs w:val="28"/>
        </w:rPr>
        <w:t>.3. Руководителям филиала ГУП СК ВК «Кубанские очистные сооружения», филиала ГУП СК «Ставрополькрайводоканал» - «Пятигорский водоканал» в городе Пятигорске, ООО «</w:t>
      </w:r>
      <w:proofErr w:type="spellStart"/>
      <w:r w:rsidR="001F17BC" w:rsidRPr="001F17BC">
        <w:rPr>
          <w:rFonts w:ascii="Times New Roman" w:hAnsi="Times New Roman" w:cs="Times New Roman"/>
          <w:sz w:val="28"/>
          <w:szCs w:val="28"/>
        </w:rPr>
        <w:t>Пятигорсктеплосервис</w:t>
      </w:r>
      <w:proofErr w:type="spellEnd"/>
      <w:r w:rsidR="001F17BC" w:rsidRPr="001F17BC">
        <w:rPr>
          <w:rFonts w:ascii="Times New Roman" w:hAnsi="Times New Roman" w:cs="Times New Roman"/>
          <w:sz w:val="28"/>
          <w:szCs w:val="28"/>
        </w:rPr>
        <w:t>», АО «</w:t>
      </w:r>
      <w:proofErr w:type="spellStart"/>
      <w:r w:rsidR="001F17BC" w:rsidRPr="001F17BC">
        <w:rPr>
          <w:rFonts w:ascii="Times New Roman" w:hAnsi="Times New Roman" w:cs="Times New Roman"/>
          <w:sz w:val="28"/>
          <w:szCs w:val="28"/>
        </w:rPr>
        <w:t>Пятигорскэнерго</w:t>
      </w:r>
      <w:proofErr w:type="spellEnd"/>
      <w:r w:rsidR="001F17BC" w:rsidRPr="001F17BC">
        <w:rPr>
          <w:rFonts w:ascii="Times New Roman" w:hAnsi="Times New Roman" w:cs="Times New Roman"/>
          <w:sz w:val="28"/>
          <w:szCs w:val="28"/>
        </w:rPr>
        <w:t>» и АО «</w:t>
      </w:r>
      <w:proofErr w:type="spellStart"/>
      <w:r w:rsidR="001F17BC" w:rsidRPr="001F17BC">
        <w:rPr>
          <w:rFonts w:ascii="Times New Roman" w:hAnsi="Times New Roman" w:cs="Times New Roman"/>
          <w:sz w:val="28"/>
          <w:szCs w:val="28"/>
        </w:rPr>
        <w:t>Пятигорскгоргаз</w:t>
      </w:r>
      <w:proofErr w:type="spellEnd"/>
      <w:r w:rsidR="001F17BC" w:rsidRPr="001F17BC">
        <w:rPr>
          <w:rFonts w:ascii="Times New Roman" w:hAnsi="Times New Roman" w:cs="Times New Roman"/>
          <w:sz w:val="28"/>
          <w:szCs w:val="28"/>
        </w:rPr>
        <w:t>» организовать круглосуточное дежурство ответственных лиц на предприятиях;</w:t>
      </w:r>
    </w:p>
    <w:p w14:paraId="56F89AFF" w14:textId="77777777" w:rsidR="001F17BC" w:rsidRPr="001F17BC" w:rsidRDefault="00151ECD" w:rsidP="001F17BC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1F17BC" w:rsidRPr="001F17BC">
        <w:rPr>
          <w:rFonts w:ascii="Times New Roman" w:hAnsi="Times New Roman" w:cs="Times New Roman"/>
          <w:sz w:val="28"/>
          <w:szCs w:val="28"/>
        </w:rPr>
        <w:t xml:space="preserve">.4. Руководителям предприятий и учреждений города-курорта Пятигорска принять исчерпывающие меры по осуществлению пожарной </w:t>
      </w:r>
      <w:r w:rsidR="001F17BC" w:rsidRPr="001F17BC">
        <w:rPr>
          <w:rFonts w:ascii="Times New Roman" w:hAnsi="Times New Roman" w:cs="Times New Roman"/>
          <w:sz w:val="28"/>
          <w:szCs w:val="28"/>
        </w:rPr>
        <w:lastRenderedPageBreak/>
        <w:t>безопасности и охраны имущества дни празднования Светлого Христова Воскресения</w:t>
      </w:r>
      <w:r w:rsidR="00363E01">
        <w:rPr>
          <w:rFonts w:ascii="Times New Roman" w:hAnsi="Times New Roman" w:cs="Times New Roman"/>
          <w:sz w:val="28"/>
          <w:szCs w:val="28"/>
        </w:rPr>
        <w:t xml:space="preserve"> и Радоницы</w:t>
      </w:r>
      <w:r w:rsidR="001F17BC" w:rsidRPr="001F17BC">
        <w:rPr>
          <w:rFonts w:ascii="Times New Roman" w:hAnsi="Times New Roman" w:cs="Times New Roman"/>
          <w:sz w:val="28"/>
          <w:szCs w:val="28"/>
        </w:rPr>
        <w:t>.</w:t>
      </w:r>
    </w:p>
    <w:p w14:paraId="1A5F162F" w14:textId="77777777" w:rsidR="001F17BC" w:rsidRPr="001F17BC" w:rsidRDefault="001F17BC" w:rsidP="001F17BC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CE2D1FB" w14:textId="77777777" w:rsidR="001F17BC" w:rsidRPr="001F17BC" w:rsidRDefault="00151ECD" w:rsidP="001F17BC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1F17BC" w:rsidRPr="001F17BC">
        <w:rPr>
          <w:rFonts w:ascii="Times New Roman" w:hAnsi="Times New Roman" w:cs="Times New Roman"/>
          <w:sz w:val="28"/>
          <w:szCs w:val="28"/>
        </w:rPr>
        <w:t>. Контроль за выполнением настоящего постановления оставляю за собой.</w:t>
      </w:r>
    </w:p>
    <w:p w14:paraId="349E59E9" w14:textId="77777777" w:rsidR="001F17BC" w:rsidRPr="001F17BC" w:rsidRDefault="001F17BC" w:rsidP="001F17BC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EBFD50" w14:textId="77777777" w:rsidR="001F17BC" w:rsidRPr="001F17BC" w:rsidRDefault="00151ECD" w:rsidP="001F17BC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F17BC" w:rsidRPr="001F17BC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подписания и подлежит опубликованию в газете «Пятигорская правда».</w:t>
      </w:r>
    </w:p>
    <w:p w14:paraId="2D61AC59" w14:textId="77777777" w:rsidR="001F17BC" w:rsidRPr="001F17BC" w:rsidRDefault="001F17BC" w:rsidP="001F17BC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71D9459" w14:textId="77777777" w:rsidR="001F17BC" w:rsidRPr="001F17BC" w:rsidRDefault="001F17BC" w:rsidP="001F17BC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D0CEC8" w14:textId="77777777" w:rsidR="001F17BC" w:rsidRPr="001F17BC" w:rsidRDefault="001F17BC" w:rsidP="001F17BC">
      <w:pPr>
        <w:pStyle w:val="a6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999AE31" w14:textId="77777777" w:rsidR="00363E01" w:rsidRDefault="00151ECD" w:rsidP="00363E01">
      <w:pPr>
        <w:pStyle w:val="a6"/>
        <w:spacing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 и</w:t>
      </w:r>
      <w:r w:rsidR="00363E01">
        <w:rPr>
          <w:rFonts w:ascii="Times New Roman" w:hAnsi="Times New Roman" w:cs="Times New Roman"/>
          <w:sz w:val="28"/>
          <w:szCs w:val="28"/>
        </w:rPr>
        <w:t xml:space="preserve">сполняющий полномочия </w:t>
      </w:r>
    </w:p>
    <w:p w14:paraId="57BC57FB" w14:textId="77777777" w:rsidR="001F17BC" w:rsidRPr="001F17BC" w:rsidRDefault="001F17BC" w:rsidP="00363E01">
      <w:pPr>
        <w:pStyle w:val="a6"/>
        <w:spacing w:line="240" w:lineRule="exac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F17BC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лав</w:t>
      </w:r>
      <w:r w:rsidR="00363E01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города Пятигорска </w:t>
      </w:r>
      <w:r>
        <w:rPr>
          <w:rFonts w:ascii="Times New Roman" w:hAnsi="Times New Roman" w:cs="Times New Roman"/>
          <w:sz w:val="28"/>
          <w:szCs w:val="28"/>
        </w:rPr>
        <w:tab/>
      </w:r>
      <w:r w:rsidR="004A3ED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</w:t>
      </w:r>
      <w:r w:rsidR="00363E01">
        <w:rPr>
          <w:rFonts w:ascii="Times New Roman" w:hAnsi="Times New Roman" w:cs="Times New Roman"/>
          <w:sz w:val="28"/>
          <w:szCs w:val="28"/>
        </w:rPr>
        <w:t>В.В.Карпова</w:t>
      </w:r>
    </w:p>
    <w:p w14:paraId="6F880B47" w14:textId="77777777" w:rsidR="00E57BD8" w:rsidRDefault="00E57BD8" w:rsidP="00363E01">
      <w:pPr>
        <w:pStyle w:val="a6"/>
        <w:spacing w:line="240" w:lineRule="exact"/>
        <w:ind w:left="-142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1258D7D" w14:textId="77777777" w:rsidR="001F17BC" w:rsidRDefault="001F17BC" w:rsidP="003F33F0">
      <w:pPr>
        <w:pStyle w:val="a6"/>
        <w:ind w:left="-142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8B1E76D" w14:textId="77777777" w:rsidR="001F17BC" w:rsidRDefault="001F17BC" w:rsidP="003F33F0">
      <w:pPr>
        <w:pStyle w:val="a6"/>
        <w:ind w:left="-142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C081378" w14:textId="77777777" w:rsidR="001F17BC" w:rsidRPr="00354EFC" w:rsidRDefault="001F17BC" w:rsidP="003F33F0">
      <w:pPr>
        <w:pStyle w:val="a6"/>
        <w:ind w:left="-142" w:right="-1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F17BC" w:rsidRPr="00354EFC" w:rsidSect="00092D19">
      <w:pgSz w:w="11906" w:h="16838"/>
      <w:pgMar w:top="709" w:right="567" w:bottom="709" w:left="184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CC374E"/>
    <w:multiLevelType w:val="hybridMultilevel"/>
    <w:tmpl w:val="BE706806"/>
    <w:lvl w:ilvl="0" w:tplc="A6523F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4F0517D"/>
    <w:multiLevelType w:val="hybridMultilevel"/>
    <w:tmpl w:val="2386375E"/>
    <w:lvl w:ilvl="0" w:tplc="5554FC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095635425">
    <w:abstractNumId w:val="0"/>
  </w:num>
  <w:num w:numId="2" w16cid:durableId="18470866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4EFC"/>
    <w:rsid w:val="00033C8C"/>
    <w:rsid w:val="000411A4"/>
    <w:rsid w:val="00092D19"/>
    <w:rsid w:val="000A623D"/>
    <w:rsid w:val="000B5B63"/>
    <w:rsid w:val="000B7E97"/>
    <w:rsid w:val="000C0884"/>
    <w:rsid w:val="000D0E4E"/>
    <w:rsid w:val="000E0818"/>
    <w:rsid w:val="000E4DFC"/>
    <w:rsid w:val="00151ECD"/>
    <w:rsid w:val="00172D88"/>
    <w:rsid w:val="001F17BC"/>
    <w:rsid w:val="00201E03"/>
    <w:rsid w:val="00204BD2"/>
    <w:rsid w:val="00214251"/>
    <w:rsid w:val="002B150D"/>
    <w:rsid w:val="003112A2"/>
    <w:rsid w:val="00354EFC"/>
    <w:rsid w:val="00363E01"/>
    <w:rsid w:val="00367E87"/>
    <w:rsid w:val="003E3C9B"/>
    <w:rsid w:val="003F02EF"/>
    <w:rsid w:val="003F33F0"/>
    <w:rsid w:val="0048790B"/>
    <w:rsid w:val="004A3ED8"/>
    <w:rsid w:val="004B5DF0"/>
    <w:rsid w:val="0050478B"/>
    <w:rsid w:val="00522B7F"/>
    <w:rsid w:val="005415D8"/>
    <w:rsid w:val="00555BA6"/>
    <w:rsid w:val="00573CBE"/>
    <w:rsid w:val="00577076"/>
    <w:rsid w:val="00637580"/>
    <w:rsid w:val="006417F7"/>
    <w:rsid w:val="006D183D"/>
    <w:rsid w:val="0070259E"/>
    <w:rsid w:val="007504DB"/>
    <w:rsid w:val="0075474F"/>
    <w:rsid w:val="0076240C"/>
    <w:rsid w:val="00771343"/>
    <w:rsid w:val="00774519"/>
    <w:rsid w:val="00775441"/>
    <w:rsid w:val="00782657"/>
    <w:rsid w:val="008233AA"/>
    <w:rsid w:val="00832ABD"/>
    <w:rsid w:val="00836BBC"/>
    <w:rsid w:val="00860BA1"/>
    <w:rsid w:val="00861291"/>
    <w:rsid w:val="00864319"/>
    <w:rsid w:val="00886270"/>
    <w:rsid w:val="00943BF3"/>
    <w:rsid w:val="0096620B"/>
    <w:rsid w:val="009D5760"/>
    <w:rsid w:val="00A47DCC"/>
    <w:rsid w:val="00A75D67"/>
    <w:rsid w:val="00A924F0"/>
    <w:rsid w:val="00A932C2"/>
    <w:rsid w:val="00AB07CD"/>
    <w:rsid w:val="00B02609"/>
    <w:rsid w:val="00B177BE"/>
    <w:rsid w:val="00BB0D79"/>
    <w:rsid w:val="00BE0328"/>
    <w:rsid w:val="00BE4090"/>
    <w:rsid w:val="00C17E28"/>
    <w:rsid w:val="00C46985"/>
    <w:rsid w:val="00C57B43"/>
    <w:rsid w:val="00C71B10"/>
    <w:rsid w:val="00D03E48"/>
    <w:rsid w:val="00D315FB"/>
    <w:rsid w:val="00D53D7D"/>
    <w:rsid w:val="00D56435"/>
    <w:rsid w:val="00DB46D8"/>
    <w:rsid w:val="00DE4A21"/>
    <w:rsid w:val="00E33E1C"/>
    <w:rsid w:val="00E3689C"/>
    <w:rsid w:val="00E5360F"/>
    <w:rsid w:val="00E57BD8"/>
    <w:rsid w:val="00E65DB0"/>
    <w:rsid w:val="00E93811"/>
    <w:rsid w:val="00EF079D"/>
    <w:rsid w:val="00F04C05"/>
    <w:rsid w:val="00F20B19"/>
    <w:rsid w:val="00F534B7"/>
    <w:rsid w:val="00F5358E"/>
    <w:rsid w:val="00F64EA5"/>
    <w:rsid w:val="00FA4107"/>
    <w:rsid w:val="00FB338F"/>
    <w:rsid w:val="00FD3D24"/>
    <w:rsid w:val="00FE6C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4547DE"/>
  <w15:docId w15:val="{E7998202-DEB6-460C-94E2-AFA2A629A4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7E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3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3BF3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FA41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99">
    <w:name w:val="Font Style99"/>
    <w:uiPriority w:val="99"/>
    <w:rsid w:val="00354EFC"/>
    <w:rPr>
      <w:rFonts w:ascii="Times New Roman" w:hAnsi="Times New Roman" w:cs="Times New Roman" w:hint="default"/>
      <w:b/>
      <w:bCs/>
      <w:sz w:val="22"/>
      <w:szCs w:val="22"/>
    </w:rPr>
  </w:style>
  <w:style w:type="paragraph" w:styleId="a6">
    <w:name w:val="No Spacing"/>
    <w:uiPriority w:val="1"/>
    <w:qFormat/>
    <w:rsid w:val="00354EFC"/>
    <w:pPr>
      <w:spacing w:after="0" w:line="240" w:lineRule="auto"/>
    </w:pPr>
  </w:style>
  <w:style w:type="character" w:customStyle="1" w:styleId="FontStyle103">
    <w:name w:val="Font Style103"/>
    <w:basedOn w:val="a0"/>
    <w:uiPriority w:val="99"/>
    <w:rsid w:val="00E33E1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4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43;&#1054;%20&#1080;%20&#1063;&#1057;\&#1044;&#1086;&#1082;&#1091;&#1084;&#1077;&#1085;&#1090;&#1099;\&#1064;&#1072;&#1073;&#1083;&#1086;&#1085;&#1099;%20(&#1087;&#1086;&#1089;&#1090;&#1072;&#1085;&#1086;&#1074;&#1083;&#1077;&#1085;&#1080;&#1077;,%20&#1088;&#1072;&#1089;&#1087;&#1086;&#1088;&#1103;&#1078;&#1077;&#1085;&#1080;&#1077;)\&#1055;&#1086;&#1089;&#1090;&#1072;&#1085;&#1086;&#1074;&#1083;&#1077;&#1085;&#1080;&#107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4F527-476F-4EA8-B50B-C451F9343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Постановление.dotx</Template>
  <TotalTime>161</TotalTime>
  <Pages>3</Pages>
  <Words>793</Words>
  <Characters>4523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Григорий Веретенников</cp:lastModifiedBy>
  <cp:revision>19</cp:revision>
  <cp:lastPrinted>2026-04-06T14:19:00Z</cp:lastPrinted>
  <dcterms:created xsi:type="dcterms:W3CDTF">2025-10-13T07:00:00Z</dcterms:created>
  <dcterms:modified xsi:type="dcterms:W3CDTF">2026-04-07T08:13:00Z</dcterms:modified>
</cp:coreProperties>
</file>