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D5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107" w:rsidRPr="00416774" w:rsidRDefault="00CD56D5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416774">
        <w:rPr>
          <w:rFonts w:ascii="Times New Roman" w:hAnsi="Times New Roman" w:cs="Times New Roman"/>
          <w:sz w:val="28"/>
          <w:szCs w:val="28"/>
        </w:rPr>
        <w:t>24.03.2026</w:t>
      </w:r>
      <w:r w:rsidR="00FA4107" w:rsidRPr="00416774">
        <w:rPr>
          <w:rFonts w:ascii="Times New Roman" w:hAnsi="Times New Roman" w:cs="Times New Roman"/>
          <w:sz w:val="28"/>
          <w:szCs w:val="28"/>
        </w:rPr>
        <w:tab/>
      </w:r>
      <w:r w:rsidR="00FA4107" w:rsidRPr="00416774">
        <w:rPr>
          <w:rFonts w:ascii="Times New Roman" w:hAnsi="Times New Roman" w:cs="Times New Roman"/>
          <w:sz w:val="28"/>
          <w:szCs w:val="28"/>
        </w:rPr>
        <w:tab/>
      </w:r>
      <w:r w:rsidRPr="004167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892</w:t>
      </w:r>
    </w:p>
    <w:p w:rsidR="00CD56D5" w:rsidRPr="00416774" w:rsidRDefault="00CD56D5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5F07" w:rsidRPr="00416774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F07" w:rsidRPr="00416774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F07" w:rsidRPr="00416774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F07" w:rsidRPr="00416774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F07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F07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F07" w:rsidRDefault="00615F07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О внесении изменений в муниципальную программу города-курорта Пят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горска «Развитие образования», утвержденную постановлением администр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ции города Пятигорска от 29.08.2025 № 3137 </w:t>
      </w:r>
    </w:p>
    <w:p w:rsidR="00B83CB2" w:rsidRPr="00336264" w:rsidRDefault="00B83CB2" w:rsidP="00B83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33626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                    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со ст. 179 Бюджетного кодекса Российской Ф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дерации, 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Уставом муниципального образования городского округа города-курорта Пятигорска Ставропольского края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 w:history="1">
        <w:r w:rsidRPr="00336264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Пятигорска от 12.11.2013  № 4193 «Об утверждении перечня муниц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пальных программ города-курорта Пятигорска, планируемых к разработке», постановлением администрации города  Пятигорска от 08.10.2018 № 3899 «Об утверждении Порядка разработки, реализации и оценки эффективности муниципальных программ города-курорта Пятигорска (о признании утр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тившим силу постановления администрации города Пятигорска от 08.11.2013 № 4175)»</w:t>
      </w:r>
      <w:r>
        <w:rPr>
          <w:rFonts w:ascii="Times New Roman" w:eastAsia="Times New Roman" w:hAnsi="Times New Roman" w:cs="Times New Roman"/>
          <w:sz w:val="28"/>
          <w:szCs w:val="28"/>
        </w:rPr>
        <w:t>, -</w:t>
      </w:r>
    </w:p>
    <w:p w:rsidR="00B83CB2" w:rsidRPr="00336264" w:rsidRDefault="00B83CB2" w:rsidP="00B83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города-курорта Пятигорска «Развитие образования», утвержденную постановлением администрации г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рода Пятигорска от 29.08.2025 № 3137 (далее – Программа) следующие и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менения:</w:t>
      </w:r>
    </w:p>
    <w:p w:rsidR="00B83CB2" w:rsidRPr="00336264" w:rsidRDefault="00B83CB2" w:rsidP="00B83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В Паспорте Программы строку «Объемы и источники финансового обеспечения программы» изложить в следующей редакции: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229"/>
      </w:tblGrid>
      <w:tr w:rsidR="00B83CB2" w:rsidRPr="00336264" w:rsidTr="00995845">
        <w:tc>
          <w:tcPr>
            <w:tcW w:w="2127" w:type="dxa"/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и и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точники фина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сового обесп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чения програ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229" w:type="dxa"/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программы сост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ит21 236 135,68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города-курорта Пятигорска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18 955 138,84 тыс. руб., в том числе по годам: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 год – 3 882 677,84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2027 год – 4 318 127,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88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2028 год – 2 688 583,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28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2029 год – 2 688 583,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28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2030 год – 2 688 583,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28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2031 год – 2 688 583,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28 тыс. рублей.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2031 год – 0,00 тыс. рублей.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Иные источники финансирования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2 280 996,84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380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 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166,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14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2027 год – 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380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 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166,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14 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2028 год – 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380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 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166,14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2029 год – 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380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 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166,14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2030 год – 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380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 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166,14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тыс. рублей,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 год – 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380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 </w:t>
            </w:r>
            <w:r w:rsidRPr="00B876C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166,14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рублей»;</w:t>
            </w:r>
          </w:p>
        </w:tc>
      </w:tr>
    </w:tbl>
    <w:p w:rsidR="00B83CB2" w:rsidRDefault="00B83CB2" w:rsidP="00B83CB2">
      <w:pPr>
        <w:widowControl w:val="0"/>
        <w:autoSpaceDE w:val="0"/>
        <w:autoSpaceDN w:val="0"/>
        <w:spacing w:after="0" w:line="240" w:lineRule="auto"/>
        <w:ind w:left="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lastRenderedPageBreak/>
        <w:t>1.2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В подпрограмме «Развитие системы дошкольного образования в городе-курорте Пятигорске» Программы (далее - подпрограмма 1)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83CB2" w:rsidRPr="00336264" w:rsidRDefault="00B83CB2" w:rsidP="00B83CB2">
      <w:pPr>
        <w:widowControl w:val="0"/>
        <w:autoSpaceDE w:val="0"/>
        <w:autoSpaceDN w:val="0"/>
        <w:spacing w:after="0" w:line="240" w:lineRule="auto"/>
        <w:ind w:left="2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1.2.1. С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троку «Объемы и источники финансового обеспечения подпр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граммы 1» 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>Паспорта подпрограммы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изложить в следующей редакции: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7088"/>
      </w:tblGrid>
      <w:tr w:rsidR="00B83CB2" w:rsidRPr="00336264" w:rsidTr="00995845"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и и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точники фина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сового обеспеч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ния подпрогра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мы 1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подпрограммы 1 сост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453 639,08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</w:tc>
      </w:tr>
      <w:tr w:rsidR="00B83CB2" w:rsidRPr="00336264" w:rsidTr="00995845">
        <w:tc>
          <w:tcPr>
            <w:tcW w:w="2268" w:type="dxa"/>
            <w:vMerge/>
            <w:tcBorders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города-курорта Пятигорска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6 101 538,3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</w:tc>
      </w:tr>
      <w:tr w:rsidR="00B83CB2" w:rsidRPr="00336264" w:rsidTr="0099584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left="3" w:hanging="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 год – 1 067 687,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left="3" w:hanging="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2027 год – 1 006 770,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15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left="3" w:hanging="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2028 год – 1 006 770,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15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left="3" w:hanging="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2029 год – 1 006 770,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15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left="3" w:hanging="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2030 год – 1 006 770,15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1 006 770,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тыс. рублей. 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2029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left="3" w:hanging="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2031 год – 0,00 тыс. рублей.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3CB2" w:rsidRPr="00336264" w:rsidTr="0099584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источники финансирования 1 352 100,72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лей, в том числе по годам:</w:t>
            </w:r>
          </w:p>
        </w:tc>
      </w:tr>
      <w:tr w:rsidR="00B83CB2" w:rsidRPr="00336264" w:rsidTr="0099584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225 350,12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2027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225 350,12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2028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225 350,12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2029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225 350,12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2030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225 350,12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225 350,12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B83CB2" w:rsidRPr="00AF727C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абзаце 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 xml:space="preserve">восьмом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1 «Характеристика основных мер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»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исключить слова «создание и»;</w:t>
      </w:r>
    </w:p>
    <w:p w:rsidR="00B83CB2" w:rsidRPr="00336264" w:rsidRDefault="00B83CB2" w:rsidP="00B83CB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1.3. В подпрограмме «Развитие системы общего образования в городе-курорте Пятигорске» Программы (далее - подпрограмма 2):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. Строку «Показатели решения задач подпрограммы 2» 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>Паспорта подпрограммы 2 дополнить абзацем следующего содержания: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оля обучающихся, получающих начальное общее образование в м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ниципальных общеобразовательных организациях города-курорта Пятиго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ска, получающих бесплатное горячее питание, в общей </w:t>
      </w:r>
      <w:r>
        <w:rPr>
          <w:rFonts w:ascii="Times New Roman" w:eastAsia="Times New Roman" w:hAnsi="Times New Roman" w:cs="Times New Roman"/>
          <w:sz w:val="28"/>
          <w:szCs w:val="28"/>
        </w:rPr>
        <w:t>численности об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чающихся,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получающих начальное общее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ных организациях города-курорта Пятигорска»;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. Строку «Объемы и источники финансового обеспечения подпр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граммы 2»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>Паспорта подпрограммы 2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229"/>
      </w:tblGrid>
      <w:tr w:rsidR="00B83CB2" w:rsidRPr="00336264" w:rsidTr="00995845"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и и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точники фина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сового обесп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чения подпр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 2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подпрограммы 2 сост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454 367,95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</w:tc>
      </w:tr>
      <w:tr w:rsidR="00B83CB2" w:rsidRPr="00336264" w:rsidTr="00995845">
        <w:tc>
          <w:tcPr>
            <w:tcW w:w="2127" w:type="dxa"/>
            <w:vMerge/>
            <w:tcBorders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города-курорта Пятигорска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8 878 572,73 тыс. руб., в том числе по годам: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 год – 1 644 923,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81 тыс. рублей,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2027 год – 1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451 254,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28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2028 год – 1 445 598,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66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2029 год – 1 445 598,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66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2030 год – 1 445 598,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66 тыс. рублей;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1 445 598,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66 тыс. рублей.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2030 год –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2031 год – 0,00 тыс. рублей.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Иные источники финансирования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 575 795,22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95 965,87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2027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95 965,87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2028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95 965,87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2029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95 965,87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2030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95 965,87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2031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95 965,87тыс. рублей»;</w:t>
            </w:r>
          </w:p>
        </w:tc>
      </w:tr>
    </w:tbl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. Строку «Ожидаемые конечные результаты реализации подпр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граммы 2» 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>Паспорта подпрограммы 2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дополнить абзацем следующего соде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жания: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оля обучающихся, получающих начальное общее образование в м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ниципальных общеобразовательных организациях города-курорта Пятиго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ска, получающих бесплатное горячее питание, в общей </w:t>
      </w:r>
      <w:r>
        <w:rPr>
          <w:rFonts w:ascii="Times New Roman" w:eastAsia="Times New Roman" w:hAnsi="Times New Roman" w:cs="Times New Roman"/>
          <w:sz w:val="28"/>
          <w:szCs w:val="28"/>
        </w:rPr>
        <w:t>численности об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чающихся,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получающих начальное общее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ных организациях города-курорта Пятигорска»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аздел 1 «Характеристика основных мероприятий подпрограммы 2» 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после абзаца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двадцать седьмого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дополнить абзацем следующего содерж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а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ния:</w:t>
      </w:r>
    </w:p>
    <w:p w:rsidR="00B83CB2" w:rsidRDefault="00B83CB2" w:rsidP="00B83C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«выплата компенсации за работу по подготовке и проведению госуда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итоговой аттестации по образовательным программам основного общего и среднего общего образования педагогическим работникам образ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 организаций, участвующим в проведении государственной итог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вой аттестации по образовательным программам основного общего и средн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36264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общего образования»;</w:t>
      </w:r>
    </w:p>
    <w:p w:rsidR="00B83CB2" w:rsidRDefault="00B83CB2" w:rsidP="00B83CB2">
      <w:pPr>
        <w:widowControl w:val="0"/>
        <w:autoSpaceDE w:val="0"/>
        <w:autoSpaceDN w:val="0"/>
        <w:spacing w:after="0" w:line="240" w:lineRule="auto"/>
        <w:ind w:left="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E66E68">
        <w:rPr>
          <w:rFonts w:ascii="Times New Roman" w:eastAsia="Times New Roman" w:hAnsi="Times New Roman" w:cs="Times New Roman"/>
          <w:sz w:val="28"/>
          <w:szCs w:val="28"/>
        </w:rPr>
        <w:t>1.4. В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подпрограмме «Развитие дополнительного образования в городе-курорте Пятигорске» Программы (далее – подпрограмма 3)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83CB2" w:rsidRPr="00336264" w:rsidRDefault="00B83CB2" w:rsidP="00B83CB2">
      <w:pPr>
        <w:widowControl w:val="0"/>
        <w:autoSpaceDE w:val="0"/>
        <w:autoSpaceDN w:val="0"/>
        <w:spacing w:after="0" w:line="240" w:lineRule="auto"/>
        <w:ind w:left="2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1.4.1.С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троку «Объемы и источники финансового обеспечения подпр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граммы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>Паспорта подпрограммы 3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изложить в следующей редакции: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229"/>
      </w:tblGrid>
      <w:tr w:rsidR="00B83CB2" w:rsidRPr="00336264" w:rsidTr="00995845"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и и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точники фина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сового обесп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чения подпр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 3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подпрограммы 3 сост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344 200,28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</w:tc>
      </w:tr>
      <w:tr w:rsidR="00B83CB2" w:rsidRPr="00336264" w:rsidTr="00995845">
        <w:tc>
          <w:tcPr>
            <w:tcW w:w="2127" w:type="dxa"/>
            <w:vMerge/>
            <w:tcBorders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города-курорта Пятигорска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991 099,38 тыс. руб., в том числе по годам: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 год – 165 183,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2027 год – 165 183,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2028 год – 165 183,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2029 год – 165 183,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2030 год – 165 183,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2031 год – 165 183,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23 тыс. рублей.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0,00 тыс. рублей;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0,00 тыс. рублей.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источники финансирования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353 100,90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лей, в том числе по годам: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58 850,15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2027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58 850,15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2028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58 850,15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2029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58 850,15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2030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58 850,15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58 850,15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2. Раздел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1 «Характеристика основных мероприятий подпрограммы 3»:</w:t>
      </w:r>
    </w:p>
    <w:p w:rsidR="00B83CB2" w:rsidRPr="00336264" w:rsidRDefault="00B83CB2" w:rsidP="00B83CB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4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2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.1. После абзаца восьмого дополнить абзацем следующего содержания:</w:t>
      </w:r>
    </w:p>
    <w:p w:rsidR="00B83CB2" w:rsidRPr="00336264" w:rsidRDefault="00B83CB2" w:rsidP="00B83CB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3626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обеспечение деятельности школы креативных индустрий»;</w:t>
      </w:r>
    </w:p>
    <w:p w:rsidR="00B83CB2" w:rsidRPr="00336264" w:rsidRDefault="00B83CB2" w:rsidP="00B83CB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4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2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.2. После абзаца тринадцатого дополнить абзацем следующего содержания:</w:t>
      </w:r>
    </w:p>
    <w:p w:rsidR="00B83CB2" w:rsidRPr="00336264" w:rsidRDefault="00B83CB2" w:rsidP="00B83CB2">
      <w:pPr>
        <w:widowControl w:val="0"/>
        <w:autoSpaceDE w:val="0"/>
        <w:autoSpaceDN w:val="0"/>
        <w:spacing w:after="0" w:line="240" w:lineRule="auto"/>
        <w:ind w:left="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«организация профессиональной подготовки, переподготовки и пов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шения квалификации для работников учреждений дополнительного образ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вания»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3CB2" w:rsidRPr="00336264" w:rsidRDefault="00B83CB2" w:rsidP="00B83CB2">
      <w:pPr>
        <w:widowControl w:val="0"/>
        <w:autoSpaceDE w:val="0"/>
        <w:autoSpaceDN w:val="0"/>
        <w:spacing w:after="0" w:line="240" w:lineRule="auto"/>
        <w:ind w:left="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1.5. В </w:t>
      </w:r>
      <w:r w:rsidRPr="002255C3">
        <w:rPr>
          <w:rFonts w:ascii="Times New Roman" w:eastAsia="Times New Roman" w:hAnsi="Times New Roman" w:cs="Times New Roman"/>
          <w:sz w:val="28"/>
          <w:szCs w:val="28"/>
        </w:rPr>
        <w:t>Паспорте подпрограммы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«Строительство, реконструкция объе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тов муниципальной собственности города-курорта Пятигорска» Программы (далее – подпрограмма 4) строку «Объемы и источники финансового обесп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чения подпрограммы 4» изложить в следующей редакции: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229"/>
      </w:tblGrid>
      <w:tr w:rsidR="00B83CB2" w:rsidRPr="00336264" w:rsidTr="00995845"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и и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точники фина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сового обесп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чения подпр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 4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подпрограммы 4 сост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2 558 237,80 тыс. рублей, в том числе по источникам финансового обеспечения:</w:t>
            </w:r>
          </w:p>
        </w:tc>
      </w:tr>
      <w:tr w:rsidR="00B83CB2" w:rsidRPr="00336264" w:rsidTr="00995845">
        <w:tc>
          <w:tcPr>
            <w:tcW w:w="2127" w:type="dxa"/>
            <w:vMerge/>
            <w:tcBorders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города-курорта Пятигорска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2 558 237,80 тыс. руб., в том числе по годам: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 год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– 934 348,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82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2027 год – 1 623 888,</w:t>
            </w: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98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2028 год –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2029 год –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2030 год –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2031 год – 0,00 тыс. рублей.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0,00 тыс. рублей;</w:t>
            </w:r>
          </w:p>
          <w:p w:rsidR="00B83CB2" w:rsidRPr="00336264" w:rsidRDefault="00B83CB2" w:rsidP="00995845">
            <w:pPr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0,00 тыс. рублей;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0,00 тыс. рублей.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Иные источники финансирования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0,00 тыс. рублей, в том числе по годам:</w:t>
            </w:r>
          </w:p>
        </w:tc>
      </w:tr>
      <w:tr w:rsidR="00B83CB2" w:rsidRPr="00336264" w:rsidTr="0099584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2026 год - 0,00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2027 год - 0,00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2028 год - 0,00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2029 год - 0,00 тыс. рублей;</w:t>
            </w:r>
          </w:p>
          <w:p w:rsidR="00B83CB2" w:rsidRPr="00336264" w:rsidRDefault="00B83CB2" w:rsidP="0099584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33626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2030 год - 0,00 тыс. рублей;</w:t>
            </w:r>
          </w:p>
          <w:p w:rsidR="00B83CB2" w:rsidRPr="00336264" w:rsidRDefault="00B83CB2" w:rsidP="009958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264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- 0,00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1.6. Приложение 1 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рограмме до</w:t>
      </w:r>
      <w:r>
        <w:rPr>
          <w:rFonts w:ascii="Times New Roman" w:eastAsia="Times New Roman" w:hAnsi="Times New Roman" w:cs="Times New Roman"/>
          <w:sz w:val="28"/>
          <w:szCs w:val="28"/>
        </w:rPr>
        <w:t>полнить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строкой 2.4.3</w:t>
      </w:r>
      <w:r w:rsidRPr="0033626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850"/>
        <w:gridCol w:w="1560"/>
        <w:gridCol w:w="946"/>
        <w:gridCol w:w="708"/>
        <w:gridCol w:w="698"/>
        <w:gridCol w:w="624"/>
        <w:gridCol w:w="709"/>
        <w:gridCol w:w="709"/>
        <w:gridCol w:w="709"/>
        <w:gridCol w:w="1559"/>
        <w:gridCol w:w="425"/>
      </w:tblGrid>
      <w:tr w:rsidR="00B83CB2" w:rsidRPr="00336264" w:rsidTr="00995845">
        <w:trPr>
          <w:trHeight w:val="1275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83CB2" w:rsidRPr="00336264" w:rsidRDefault="00B83CB2" w:rsidP="0099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83CB2" w:rsidRPr="00336264" w:rsidRDefault="00B83CB2" w:rsidP="00995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чающихся, получающих начальное общее обр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 в муниц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пальных общеобраз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организац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ях города-курорта П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тигорска, получающих бесплатное горячее п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тание, в 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чающихся, 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получающих начальное общее обр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организац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ях города-курорта П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тигорска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CB2" w:rsidRPr="00336264" w:rsidRDefault="00B83CB2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B83CB2" w:rsidRPr="00336264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ся отнош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кол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чества об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чающихся, осваива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щих образ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вательные программы начального общего 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 в муниц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пальных общеобр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зовательных учрежден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ях и пол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 г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рячее пит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 общей численности обучающи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ся пол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 н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чальное 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щее, осно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общее и 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среднее 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щее образ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в м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общ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36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реждениях согласно данным формы № ОО-1  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CB2" w:rsidRPr="00336264" w:rsidRDefault="00B83CB2" w:rsidP="00995845">
            <w:pPr>
              <w:shd w:val="clear" w:color="auto" w:fill="FFFFFF"/>
              <w:spacing w:after="0" w:line="240" w:lineRule="auto"/>
              <w:ind w:left="29" w:hanging="29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:rsidR="00B83CB2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1.7. Приложение 3 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рограмме изложить </w:t>
      </w:r>
      <w:r>
        <w:rPr>
          <w:rFonts w:ascii="Times New Roman" w:eastAsia="Times New Roman" w:hAnsi="Times New Roman" w:cs="Times New Roman"/>
          <w:sz w:val="28"/>
          <w:szCs w:val="28"/>
        </w:rPr>
        <w:t>в редакции согласно прил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жению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города Пятигорска – начальника </w:t>
      </w:r>
      <w:r>
        <w:rPr>
          <w:rFonts w:ascii="Times New Roman" w:eastAsia="Times New Roman" w:hAnsi="Times New Roman" w:cs="Times New Roman"/>
          <w:sz w:val="28"/>
          <w:szCs w:val="28"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учреждения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образования администрации г.Пятигорска Васютину Н.А.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2430D2" w:rsidRDefault="00B83CB2" w:rsidP="00B83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Настоящее постановление вступает в силу на следующий день после дня его официального опубликования </w:t>
      </w:r>
      <w:r w:rsidR="00234E92">
        <w:rPr>
          <w:rFonts w:ascii="Times New Roman" w:hAnsi="Times New Roman" w:cs="Times New Roman"/>
          <w:sz w:val="28"/>
        </w:rPr>
        <w:t>в газете «Пятигорская Правда» и по</w:t>
      </w:r>
      <w:r w:rsidR="00234E92">
        <w:rPr>
          <w:rFonts w:ascii="Times New Roman" w:hAnsi="Times New Roman" w:cs="Times New Roman"/>
          <w:sz w:val="28"/>
        </w:rPr>
        <w:t>д</w:t>
      </w:r>
      <w:r w:rsidR="00234E92">
        <w:rPr>
          <w:rFonts w:ascii="Times New Roman" w:hAnsi="Times New Roman" w:cs="Times New Roman"/>
          <w:sz w:val="28"/>
        </w:rPr>
        <w:t xml:space="preserve">лежит обнародованию </w:t>
      </w:r>
      <w:r>
        <w:rPr>
          <w:rFonts w:ascii="Times New Roman" w:hAnsi="Times New Roman" w:cs="Times New Roman"/>
          <w:sz w:val="28"/>
        </w:rPr>
        <w:t>на официальном сайте муниципального образования города-курорта Пятигорска (</w:t>
      </w:r>
      <w:hyperlink r:id="rId10" w:history="1"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https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://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pyatigorsk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.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gosuslugi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.</w:t>
        </w:r>
        <w:r w:rsidRPr="002430D2">
          <w:rPr>
            <w:rStyle w:val="a8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</w:rPr>
        <w:t>) в информационно-телекоммуникационной сети «Интернет».</w:t>
      </w: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Pr="00336264" w:rsidRDefault="00B83CB2" w:rsidP="00B8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CB2" w:rsidRDefault="00B83CB2" w:rsidP="00B83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Глава города Пятигорска                                                              Д.Ю.Ворошилов</w:t>
      </w:r>
    </w:p>
    <w:p w:rsidR="00B83CB2" w:rsidRDefault="00B83CB2" w:rsidP="00B83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E68" w:rsidRDefault="00E66E68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34E92" w:rsidRDefault="00234E92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E92" w:rsidRDefault="00234E92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E92" w:rsidRDefault="00234E92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34E92" w:rsidSect="00FD3D24">
          <w:pgSz w:w="11906" w:h="16838"/>
          <w:pgMar w:top="709" w:right="567" w:bottom="1134" w:left="1985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tbl>
      <w:tblPr>
        <w:tblW w:w="15451" w:type="dxa"/>
        <w:tblLook w:val="04A0"/>
      </w:tblPr>
      <w:tblGrid>
        <w:gridCol w:w="640"/>
        <w:gridCol w:w="2479"/>
        <w:gridCol w:w="3685"/>
        <w:gridCol w:w="5670"/>
        <w:gridCol w:w="1418"/>
        <w:gridCol w:w="1559"/>
      </w:tblGrid>
      <w:tr w:rsidR="0025457D" w:rsidRPr="0025457D" w:rsidTr="0025457D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5845" w:rsidRDefault="00995845" w:rsidP="0025457D">
      <w:pPr>
        <w:spacing w:after="0" w:line="240" w:lineRule="auto"/>
        <w:jc w:val="center"/>
        <w:rPr>
          <w:rFonts w:ascii="Arial CYR" w:eastAsia="Times New Roman" w:hAnsi="Arial CYR" w:cs="Times New Roman"/>
          <w:sz w:val="20"/>
          <w:szCs w:val="20"/>
        </w:rPr>
        <w:sectPr w:rsidR="00995845" w:rsidSect="0025457D">
          <w:pgSz w:w="16838" w:h="11906" w:orient="landscape"/>
          <w:pgMar w:top="567" w:right="1418" w:bottom="1985" w:left="1134" w:header="709" w:footer="709" w:gutter="0"/>
          <w:cols w:space="708"/>
          <w:docGrid w:linePitch="360"/>
        </w:sectPr>
      </w:pPr>
    </w:p>
    <w:tbl>
      <w:tblPr>
        <w:tblW w:w="15134" w:type="dxa"/>
        <w:tblLook w:val="04A0"/>
      </w:tblPr>
      <w:tblGrid>
        <w:gridCol w:w="640"/>
        <w:gridCol w:w="2479"/>
        <w:gridCol w:w="3685"/>
        <w:gridCol w:w="1418"/>
        <w:gridCol w:w="1417"/>
        <w:gridCol w:w="1418"/>
        <w:gridCol w:w="1417"/>
        <w:gridCol w:w="1418"/>
        <w:gridCol w:w="1242"/>
      </w:tblGrid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56D5" w:rsidRDefault="0025457D" w:rsidP="00CD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постановлению администрации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города Пятигорска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от </w:t>
            </w:r>
            <w:r w:rsidR="00416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24.03.2026  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416774">
              <w:rPr>
                <w:rFonts w:ascii="Times New Roman" w:eastAsia="Times New Roman" w:hAnsi="Times New Roman" w:cs="Times New Roman"/>
                <w:sz w:val="28"/>
                <w:szCs w:val="28"/>
              </w:rPr>
              <w:t>892</w:t>
            </w:r>
          </w:p>
          <w:p w:rsidR="0025457D" w:rsidRPr="0025457D" w:rsidRDefault="0025457D" w:rsidP="00CD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муниципальной программе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города-курорта Пятигорска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«Развитие образования»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57D" w:rsidRPr="0025457D" w:rsidTr="0028343E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57D" w:rsidRPr="0025457D" w:rsidTr="0028343E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57D" w:rsidRPr="0025457D" w:rsidTr="0028343E">
        <w:trPr>
          <w:trHeight w:val="6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57D" w:rsidRPr="0025457D" w:rsidTr="0028343E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57D" w:rsidRPr="0025457D" w:rsidTr="0028343E">
        <w:trPr>
          <w:trHeight w:val="630"/>
        </w:trPr>
        <w:tc>
          <w:tcPr>
            <w:tcW w:w="12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57D" w:rsidRPr="0025457D" w:rsidTr="0028343E">
        <w:trPr>
          <w:trHeight w:val="510"/>
        </w:trPr>
        <w:tc>
          <w:tcPr>
            <w:tcW w:w="12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финансового обеспечения муниципальной программы города-курорта Пятигорска «Развитие образ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57D" w:rsidRPr="0025457D" w:rsidTr="0028343E">
        <w:trPr>
          <w:trHeight w:val="375"/>
        </w:trPr>
        <w:tc>
          <w:tcPr>
            <w:tcW w:w="12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99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57D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- Программа)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57D" w:rsidRPr="0025457D" w:rsidTr="0028343E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5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457D" w:rsidRPr="0025457D" w:rsidTr="0028343E">
        <w:trPr>
          <w:trHeight w:val="99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Наименование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граммы, подпрограммы Программы, основного мероприятия подпр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Программы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Источники финансового обеспеч</w:t>
            </w:r>
            <w:r w:rsidRPr="0025457D">
              <w:rPr>
                <w:rFonts w:ascii="Times New Roman" w:eastAsia="Times New Roman" w:hAnsi="Times New Roman" w:cs="Times New Roman"/>
              </w:rPr>
              <w:t>е</w:t>
            </w:r>
            <w:r w:rsidRPr="0025457D">
              <w:rPr>
                <w:rFonts w:ascii="Times New Roman" w:eastAsia="Times New Roman" w:hAnsi="Times New Roman" w:cs="Times New Roman"/>
              </w:rPr>
              <w:t>ния по ответственному исполнит</w:t>
            </w:r>
            <w:r w:rsidRPr="0025457D">
              <w:rPr>
                <w:rFonts w:ascii="Times New Roman" w:eastAsia="Times New Roman" w:hAnsi="Times New Roman" w:cs="Times New Roman"/>
              </w:rPr>
              <w:t>е</w:t>
            </w:r>
            <w:r w:rsidRPr="0025457D">
              <w:rPr>
                <w:rFonts w:ascii="Times New Roman" w:eastAsia="Times New Roman" w:hAnsi="Times New Roman" w:cs="Times New Roman"/>
              </w:rPr>
              <w:t>лю, соисполнителю Программы, подпрограммы Программы, осно</w:t>
            </w:r>
            <w:r w:rsidRPr="0025457D">
              <w:rPr>
                <w:rFonts w:ascii="Times New Roman" w:eastAsia="Times New Roman" w:hAnsi="Times New Roman" w:cs="Times New Roman"/>
              </w:rPr>
              <w:t>в</w:t>
            </w:r>
            <w:r w:rsidRPr="0025457D">
              <w:rPr>
                <w:rFonts w:ascii="Times New Roman" w:eastAsia="Times New Roman" w:hAnsi="Times New Roman" w:cs="Times New Roman"/>
              </w:rPr>
              <w:t>ному мероприятию подпрограммы Программы</w:t>
            </w:r>
          </w:p>
        </w:tc>
        <w:tc>
          <w:tcPr>
            <w:tcW w:w="83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Объемы финансового обеспечения по годам (тыс.рублей)</w:t>
            </w:r>
          </w:p>
        </w:tc>
      </w:tr>
      <w:tr w:rsidR="0025457D" w:rsidRPr="0025457D" w:rsidTr="0028343E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2031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5457D" w:rsidRPr="0025457D" w:rsidTr="0028343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Программа,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4 262 843,98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4 698 294,02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3 068 749,42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3 068 749,42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3 068 749,42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3 068 749,42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3 882 677,84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4 318 127,88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2 688 583,28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2 688 583,28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2 688 583,28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2 688 583,28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бюджета Ставропольского края (далее - краевой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2 772 888,45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3 234 685,08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1 618 012,08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1 618 447,88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1 613 110,84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социальной поддер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ки населения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1 154 876,37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1 616 237,20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1 109 789,39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1 083 442,80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1 075 472,44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1 075 472,44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1 075 472,44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1 075 472,44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986 272,63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984 926,61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984 608,03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984 608,03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984 608,03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984 608,03</w:t>
            </w:r>
          </w:p>
        </w:tc>
      </w:tr>
      <w:tr w:rsidR="0025457D" w:rsidRPr="0025457D" w:rsidTr="0028343E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социальной поддер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ки населения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25457D" w:rsidRPr="0025457D" w:rsidTr="0028343E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32 652,35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7 651,78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Налоговые расходы города-курорта Пятигорска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380 166,14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380 166,14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380 166,14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380 166,14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380 166,14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380 166,14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337 381,89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337 381,89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337 381,89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337 381,89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337 381,89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337 381,89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</w:tr>
      <w:tr w:rsidR="0025457D" w:rsidRPr="0025457D" w:rsidTr="0028343E">
        <w:trPr>
          <w:trHeight w:val="495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1 «Развитие системы дошкольного образования в городе-курорте Пятигорске» (далее - подпрограмма 1)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1,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1 293 037,73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1 232 120,27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1 232 120,27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1 232 120,27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1 232 120,27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1 232 120,27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1 067 687,61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1 006 770,15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1 006 770,15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1 006 770,15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1 006 770,15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1 006 770,15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560 767,68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499 880,22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502 807,10</w:t>
            </w:r>
          </w:p>
        </w:tc>
      </w:tr>
      <w:tr w:rsidR="0025457D" w:rsidRPr="0025457D" w:rsidTr="0028343E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60 887,46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506 919,93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505 749,59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503 963,05</w:t>
            </w:r>
          </w:p>
        </w:tc>
      </w:tr>
      <w:tr w:rsidR="0025457D" w:rsidRPr="0025457D" w:rsidTr="0028343E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1 170,34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Налоговые расходы города-курорта Пятигорска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25457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225 350,12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следующие основные мероприятия подпрограммы 1: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Обеспечение предо</w:t>
            </w:r>
            <w:r w:rsidRPr="0025457D">
              <w:rPr>
                <w:rFonts w:ascii="Times New Roman" w:eastAsia="Times New Roman" w:hAnsi="Times New Roman" w:cs="Times New Roman"/>
              </w:rPr>
              <w:t>с</w:t>
            </w:r>
            <w:r w:rsidRPr="0025457D">
              <w:rPr>
                <w:rFonts w:ascii="Times New Roman" w:eastAsia="Times New Roman" w:hAnsi="Times New Roman" w:cs="Times New Roman"/>
              </w:rPr>
              <w:t>тавления бесплатного дошкольного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1 001 327,29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1 004 996,08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1 004 996,08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1 004 996,08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1 004 996,08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1 004 996,08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498 221,48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498 221,48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501 070,27</w:t>
            </w:r>
          </w:p>
        </w:tc>
      </w:tr>
      <w:tr w:rsidR="0025457D" w:rsidRPr="0025457D" w:rsidTr="0028343E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503 105,81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503 105,81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503 925,81</w:t>
            </w:r>
          </w:p>
        </w:tc>
      </w:tr>
      <w:tr w:rsidR="0025457D" w:rsidRPr="0025457D" w:rsidTr="0028343E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220 719,33</w:t>
            </w:r>
          </w:p>
        </w:tc>
      </w:tr>
      <w:tr w:rsidR="0025457D" w:rsidRPr="0025457D" w:rsidTr="0028343E">
        <w:trPr>
          <w:trHeight w:val="15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Совершенствование кадрового потенциала и социальная поддержка педагогических кадров в дошкольном образ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вании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1 658,74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1 658,74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1 658,74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1 736,83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Проведение меропри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тий в сфере дошкол</w:t>
            </w:r>
            <w:r w:rsidRPr="0025457D">
              <w:rPr>
                <w:rFonts w:ascii="Times New Roman" w:eastAsia="Times New Roman" w:hAnsi="Times New Roman" w:cs="Times New Roman"/>
              </w:rPr>
              <w:t>ь</w:t>
            </w:r>
            <w:r w:rsidRPr="0025457D">
              <w:rPr>
                <w:rFonts w:ascii="Times New Roman" w:eastAsia="Times New Roman" w:hAnsi="Times New Roman" w:cs="Times New Roman"/>
              </w:rPr>
              <w:t>ного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37,24</w:t>
            </w:r>
          </w:p>
        </w:tc>
      </w:tr>
      <w:tr w:rsidR="0025457D" w:rsidRPr="0025457D" w:rsidTr="0028343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Укрепление матер</w:t>
            </w:r>
            <w:r w:rsidRPr="0025457D">
              <w:rPr>
                <w:rFonts w:ascii="Times New Roman" w:eastAsia="Times New Roman" w:hAnsi="Times New Roman" w:cs="Times New Roman"/>
              </w:rPr>
              <w:t>и</w:t>
            </w:r>
            <w:r w:rsidRPr="0025457D">
              <w:rPr>
                <w:rFonts w:ascii="Times New Roman" w:eastAsia="Times New Roman" w:hAnsi="Times New Roman" w:cs="Times New Roman"/>
              </w:rPr>
              <w:t>ально-технической б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зы учреждений дошк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льного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2 606,54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2 606,54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2 606,54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4 630,79</w:t>
            </w:r>
          </w:p>
        </w:tc>
      </w:tr>
      <w:tr w:rsidR="0025457D" w:rsidRPr="0025457D" w:rsidTr="0028343E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Региональный проект "Поддержка семьи"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62 057,80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60 887,46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8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60 887,46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1 170,34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1 170,34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65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2 «Развитие системы общего образования в городе-курорте Пятигорске» (далее - подпрограмма 2)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2,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1 740 889,68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1 547 220,15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1 541 564,53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1 541 564,53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1 541 564,53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1 541 564,53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1 644 923,81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1 451 254,28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1 445 598,66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1 445 598,66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1 445 598,66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1 445 598,66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1 278 706,30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1 115 640,78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1 118 131,86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1 115 640,78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1 110 303,74</w:t>
            </w:r>
          </w:p>
        </w:tc>
      </w:tr>
      <w:tr w:rsidR="0025457D" w:rsidRPr="0025457D" w:rsidTr="0028343E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160 574,44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366 217,51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 xml:space="preserve">335613,50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335 294,92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335 294,92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335 294,92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335 294,92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335 269,85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 xml:space="preserve">335213,50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334 894,92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334 894,92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334 894,92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334 894,92</w:t>
            </w:r>
          </w:p>
        </w:tc>
      </w:tr>
      <w:tr w:rsidR="0025457D" w:rsidRPr="0025457D" w:rsidTr="0028343E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30 547,66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социальной поддер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ки населения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25457D" w:rsidRPr="0025457D" w:rsidTr="0028343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Налоговые расходы города-курорта Пятигорска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95 965,87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следующие основные мероприятия подпрограммы 2: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Обеспечение предо</w:t>
            </w:r>
            <w:r w:rsidRPr="0025457D">
              <w:rPr>
                <w:rFonts w:ascii="Times New Roman" w:eastAsia="Times New Roman" w:hAnsi="Times New Roman" w:cs="Times New Roman"/>
              </w:rPr>
              <w:t>с</w:t>
            </w:r>
            <w:r w:rsidRPr="0025457D">
              <w:rPr>
                <w:rFonts w:ascii="Times New Roman" w:eastAsia="Times New Roman" w:hAnsi="Times New Roman" w:cs="Times New Roman"/>
              </w:rPr>
              <w:t>тавления бесплатного общего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1 198 341,20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1 206 145,03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1 206 145,03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1 206 145,03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1 206 145,03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1 206 145,03</w:t>
            </w:r>
          </w:p>
        </w:tc>
      </w:tr>
      <w:tr w:rsidR="0025457D" w:rsidRPr="0025457D" w:rsidTr="0028343E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884 433,35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884 433,35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889 337,18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313 907,85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313 907,85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316 807,85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83 689,80</w:t>
            </w:r>
          </w:p>
        </w:tc>
      </w:tr>
      <w:tr w:rsidR="0025457D" w:rsidRPr="0025457D" w:rsidTr="0028343E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2.2.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Совершенствование кадрового потенциала и социальная поддержка педагогических кадров в общем образовании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17 378,35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18 089,03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</w:tr>
      <w:tr w:rsidR="0025457D" w:rsidRPr="0025457D" w:rsidTr="0028343E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17 378,35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18 089,03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17 378,35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18 089,03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18 720,54</w:t>
            </w:r>
          </w:p>
        </w:tc>
      </w:tr>
      <w:tr w:rsidR="0025457D" w:rsidRPr="0025457D" w:rsidTr="0028343E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Проведение меропри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тий в области общего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</w:tr>
      <w:tr w:rsidR="0025457D" w:rsidRPr="0025457D" w:rsidTr="0028343E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278,53</w:t>
            </w:r>
          </w:p>
        </w:tc>
      </w:tr>
      <w:tr w:rsidR="0025457D" w:rsidRPr="0025457D" w:rsidTr="0028343E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Региональный проект "Педагоги и наставн</w:t>
            </w:r>
            <w:r w:rsidRPr="0025457D">
              <w:rPr>
                <w:rFonts w:ascii="Times New Roman" w:eastAsia="Times New Roman" w:hAnsi="Times New Roman" w:cs="Times New Roman"/>
              </w:rPr>
              <w:t>и</w:t>
            </w:r>
            <w:r w:rsidRPr="0025457D">
              <w:rPr>
                <w:rFonts w:ascii="Times New Roman" w:eastAsia="Times New Roman" w:hAnsi="Times New Roman" w:cs="Times New Roman"/>
              </w:rPr>
              <w:t>ки"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69 064,38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69 476,65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</w:tr>
      <w:tr w:rsidR="0025457D" w:rsidRPr="0025457D" w:rsidTr="0028343E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69 064,38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69 476,65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69 064,38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69 476,65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69 561,13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Организация и пров</w:t>
            </w:r>
            <w:r w:rsidRPr="0025457D">
              <w:rPr>
                <w:rFonts w:ascii="Times New Roman" w:eastAsia="Times New Roman" w:hAnsi="Times New Roman" w:cs="Times New Roman"/>
              </w:rPr>
              <w:t>е</w:t>
            </w:r>
            <w:r w:rsidRPr="0025457D">
              <w:rPr>
                <w:rFonts w:ascii="Times New Roman" w:eastAsia="Times New Roman" w:hAnsi="Times New Roman" w:cs="Times New Roman"/>
              </w:rPr>
              <w:t>дение мероприятий для детей и молодежи в сфере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3 725,31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3 325,31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3 325,31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3 325,31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3 325,31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3 325,31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3 325,31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социальной поддер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ки населения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25457D" w:rsidRPr="0025457D" w:rsidTr="0028343E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2.6.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Создание условий для сохранения и укрепл</w:t>
            </w:r>
            <w:r w:rsidRPr="0025457D">
              <w:rPr>
                <w:rFonts w:ascii="Times New Roman" w:eastAsia="Times New Roman" w:hAnsi="Times New Roman" w:cs="Times New Roman"/>
              </w:rPr>
              <w:t>е</w:t>
            </w:r>
            <w:r w:rsidRPr="0025457D">
              <w:rPr>
                <w:rFonts w:ascii="Times New Roman" w:eastAsia="Times New Roman" w:hAnsi="Times New Roman" w:cs="Times New Roman"/>
              </w:rPr>
              <w:t>ния здоровья детей и подростков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162 351,17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153 539,73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147 168,12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147 168,12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147 168,12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147 168,12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147 255,78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138 737,92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147 255,78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138 737,92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132 684,90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15 095,39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14 801,81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15 095,39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14 801,81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14 483,22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4 010,95</w:t>
            </w:r>
          </w:p>
        </w:tc>
      </w:tr>
      <w:tr w:rsidR="0025457D" w:rsidRPr="0025457D" w:rsidTr="0028343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2.7.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Укрепление матер</w:t>
            </w:r>
            <w:r w:rsidRPr="0025457D">
              <w:rPr>
                <w:rFonts w:ascii="Times New Roman" w:eastAsia="Times New Roman" w:hAnsi="Times New Roman" w:cs="Times New Roman"/>
              </w:rPr>
              <w:t>и</w:t>
            </w:r>
            <w:r w:rsidRPr="0025457D">
              <w:rPr>
                <w:rFonts w:ascii="Times New Roman" w:eastAsia="Times New Roman" w:hAnsi="Times New Roman" w:cs="Times New Roman"/>
              </w:rPr>
              <w:t>ально-технической б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зы учреждений общего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31 088,47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31 088,47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2 662,77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28 425,70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8 265,12</w:t>
            </w:r>
          </w:p>
        </w:tc>
      </w:tr>
      <w:tr w:rsidR="0025457D" w:rsidRPr="0025457D" w:rsidTr="0028343E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2.8.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Региональный проект "Все лучшее детям"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162 696,40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160 574,44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0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160 574,44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2 121,96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25457D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2 121,96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54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3 «Развитие дополнительного образования в городе-курорте Пятигорске» (далее - подпрограмма 3)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3,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224 033,38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224 033,38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224 033,38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224 033,38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224 033,38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224 033,38</w:t>
            </w:r>
          </w:p>
        </w:tc>
      </w:tr>
      <w:tr w:rsidR="0025457D" w:rsidRPr="0025457D" w:rsidTr="0028343E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165 183,23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74 718,82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74 718,82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74 718,82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74 718,82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74 718,82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74 718,82</w:t>
            </w:r>
          </w:p>
        </w:tc>
      </w:tr>
      <w:tr w:rsidR="0025457D" w:rsidRPr="0025457D" w:rsidTr="0028343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</w:tr>
      <w:tr w:rsidR="0025457D" w:rsidRPr="0025457D" w:rsidTr="0028343E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Налоговые расходы города-курорта Пятигорска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58 850,15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58 850,15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58 850,15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58 850,15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58 850,15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58 850,15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16 065,90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16 065,90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16 065,90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16 065,90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16 065,90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16 065,90</w:t>
            </w:r>
          </w:p>
        </w:tc>
      </w:tr>
      <w:tr w:rsidR="0025457D" w:rsidRPr="0025457D" w:rsidTr="0028343E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</w:tr>
      <w:tr w:rsidR="0025457D" w:rsidRPr="0025457D" w:rsidTr="0028343E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следующие основные мероприятия подпрограммы 3: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Обеспечение предо</w:t>
            </w:r>
            <w:r w:rsidRPr="0025457D">
              <w:rPr>
                <w:rFonts w:ascii="Times New Roman" w:eastAsia="Times New Roman" w:hAnsi="Times New Roman" w:cs="Times New Roman"/>
              </w:rPr>
              <w:t>с</w:t>
            </w:r>
            <w:r w:rsidRPr="0025457D">
              <w:rPr>
                <w:rFonts w:ascii="Times New Roman" w:eastAsia="Times New Roman" w:hAnsi="Times New Roman" w:cs="Times New Roman"/>
              </w:rPr>
              <w:t>тавления дополнител</w:t>
            </w:r>
            <w:r w:rsidRPr="0025457D">
              <w:rPr>
                <w:rFonts w:ascii="Times New Roman" w:eastAsia="Times New Roman" w:hAnsi="Times New Roman" w:cs="Times New Roman"/>
              </w:rPr>
              <w:t>ь</w:t>
            </w:r>
            <w:r w:rsidRPr="0025457D">
              <w:rPr>
                <w:rFonts w:ascii="Times New Roman" w:eastAsia="Times New Roman" w:hAnsi="Times New Roman" w:cs="Times New Roman"/>
              </w:rPr>
              <w:t>ного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155 809,81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65 345,40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65 345,40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65 345,40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65 345,40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65 345,40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65 345,40</w:t>
            </w:r>
          </w:p>
        </w:tc>
      </w:tr>
      <w:tr w:rsidR="0025457D" w:rsidRPr="0025457D" w:rsidTr="0028343E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90 464,41</w:t>
            </w:r>
          </w:p>
        </w:tc>
      </w:tr>
      <w:tr w:rsidR="0025457D" w:rsidRPr="0025457D" w:rsidTr="0028343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58 410,80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58 410,80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58 410,80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58 410,80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58 410,80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58 410,80</w:t>
            </w:r>
          </w:p>
        </w:tc>
      </w:tr>
      <w:tr w:rsidR="0025457D" w:rsidRPr="0025457D" w:rsidTr="0028343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15 626,55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15 626,55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15 626,55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15 626,55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15 626,55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15 626,55</w:t>
            </w:r>
          </w:p>
        </w:tc>
      </w:tr>
      <w:tr w:rsidR="0025457D" w:rsidRPr="0025457D" w:rsidTr="0028343E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42 784,25</w:t>
            </w:r>
          </w:p>
        </w:tc>
      </w:tr>
      <w:tr w:rsidR="0025457D" w:rsidRPr="0025457D" w:rsidTr="0028343E">
        <w:trPr>
          <w:trHeight w:val="10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Проведение меропри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тий в области дополн</w:t>
            </w:r>
            <w:r w:rsidRPr="0025457D">
              <w:rPr>
                <w:rFonts w:ascii="Times New Roman" w:eastAsia="Times New Roman" w:hAnsi="Times New Roman" w:cs="Times New Roman"/>
              </w:rPr>
              <w:t>и</w:t>
            </w:r>
            <w:r w:rsidRPr="0025457D">
              <w:rPr>
                <w:rFonts w:ascii="Times New Roman" w:eastAsia="Times New Roman" w:hAnsi="Times New Roman" w:cs="Times New Roman"/>
              </w:rPr>
              <w:t>тельного образования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319,00</w:t>
            </w:r>
          </w:p>
        </w:tc>
      </w:tr>
      <w:tr w:rsidR="0025457D" w:rsidRPr="0025457D" w:rsidTr="0028343E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4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Укрепление матер</w:t>
            </w:r>
            <w:r w:rsidRPr="0025457D">
              <w:rPr>
                <w:rFonts w:ascii="Times New Roman" w:eastAsia="Times New Roman" w:hAnsi="Times New Roman" w:cs="Times New Roman"/>
              </w:rPr>
              <w:t>и</w:t>
            </w:r>
            <w:r w:rsidRPr="0025457D">
              <w:rPr>
                <w:rFonts w:ascii="Times New Roman" w:eastAsia="Times New Roman" w:hAnsi="Times New Roman" w:cs="Times New Roman"/>
              </w:rPr>
              <w:t>ально-технической б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зы учрежедний допо</w:t>
            </w:r>
            <w:r w:rsidRPr="0025457D">
              <w:rPr>
                <w:rFonts w:ascii="Times New Roman" w:eastAsia="Times New Roman" w:hAnsi="Times New Roman" w:cs="Times New Roman"/>
              </w:rPr>
              <w:t>л</w:t>
            </w:r>
            <w:r w:rsidRPr="0025457D">
              <w:rPr>
                <w:rFonts w:ascii="Times New Roman" w:eastAsia="Times New Roman" w:hAnsi="Times New Roman" w:cs="Times New Roman"/>
              </w:rPr>
              <w:t>нительного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 xml:space="preserve">ния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8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8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культуры и молоде</w:t>
            </w:r>
            <w:r w:rsidRPr="0025457D">
              <w:rPr>
                <w:rFonts w:ascii="Times New Roman" w:eastAsia="Times New Roman" w:hAnsi="Times New Roman" w:cs="Times New Roman"/>
              </w:rPr>
              <w:t>ж</w:t>
            </w:r>
            <w:r w:rsidRPr="0025457D">
              <w:rPr>
                <w:rFonts w:ascii="Times New Roman" w:eastAsia="Times New Roman" w:hAnsi="Times New Roman" w:cs="Times New Roman"/>
              </w:rPr>
              <w:t>ной политики администрации г. П</w:t>
            </w:r>
            <w:r w:rsidRPr="0025457D">
              <w:rPr>
                <w:rFonts w:ascii="Times New Roman" w:eastAsia="Times New Roman" w:hAnsi="Times New Roman" w:cs="Times New Roman"/>
              </w:rPr>
              <w:t>я</w:t>
            </w:r>
            <w:r w:rsidRPr="0025457D">
              <w:rPr>
                <w:rFonts w:ascii="Times New Roman" w:eastAsia="Times New Roman" w:hAnsi="Times New Roman" w:cs="Times New Roman"/>
              </w:rPr>
              <w:t>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Иные источники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439,35</w:t>
            </w:r>
          </w:p>
        </w:tc>
      </w:tr>
      <w:tr w:rsidR="0025457D" w:rsidRPr="0025457D" w:rsidTr="0028343E">
        <w:trPr>
          <w:trHeight w:val="16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Организация и пров</w:t>
            </w:r>
            <w:r w:rsidRPr="0025457D">
              <w:rPr>
                <w:rFonts w:ascii="Times New Roman" w:eastAsia="Times New Roman" w:hAnsi="Times New Roman" w:cs="Times New Roman"/>
              </w:rPr>
              <w:t>е</w:t>
            </w:r>
            <w:r w:rsidRPr="0025457D">
              <w:rPr>
                <w:rFonts w:ascii="Times New Roman" w:eastAsia="Times New Roman" w:hAnsi="Times New Roman" w:cs="Times New Roman"/>
              </w:rPr>
              <w:t>дение мероприятий, направленных на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фессиональную орие</w:t>
            </w:r>
            <w:r w:rsidRPr="0025457D">
              <w:rPr>
                <w:rFonts w:ascii="Times New Roman" w:eastAsia="Times New Roman" w:hAnsi="Times New Roman" w:cs="Times New Roman"/>
              </w:rPr>
              <w:t>н</w:t>
            </w:r>
            <w:r w:rsidRPr="0025457D">
              <w:rPr>
                <w:rFonts w:ascii="Times New Roman" w:eastAsia="Times New Roman" w:hAnsi="Times New Roman" w:cs="Times New Roman"/>
              </w:rPr>
              <w:t>тацию обучающихся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1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57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</w:t>
            </w:r>
            <w:r w:rsidRPr="002545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5457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подраста</w:t>
            </w:r>
            <w:r w:rsidRPr="0025457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25457D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поколения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</w:tr>
      <w:tr w:rsidR="0025457D" w:rsidRPr="0025457D" w:rsidTr="0028343E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</w:tr>
      <w:tr w:rsidR="0025457D" w:rsidRPr="0025457D" w:rsidTr="0028343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9 054,42</w:t>
            </w:r>
          </w:p>
        </w:tc>
      </w:tr>
      <w:tr w:rsidR="0025457D" w:rsidRPr="0025457D" w:rsidTr="0028343E">
        <w:trPr>
          <w:trHeight w:val="330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4 «Строительство, реконструкция объектов муниципальной собственности» (далее - подпрограмма 4)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4,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934 348,82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1 623 888,98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25457D" w:rsidRPr="0025457D" w:rsidTr="0028343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934 348,82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1 623 888,98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933 414,47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1 616 237,20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933 414,47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1 616 237,20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7 651,78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10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7 651,78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Налоговые расходы города-курорта Пятигорска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следующие основные мероприятия подпрограммы 4: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28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4.1.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«Строительство сре</w:t>
            </w:r>
            <w:r w:rsidRPr="0025457D">
              <w:rPr>
                <w:rFonts w:ascii="Times New Roman" w:eastAsia="Times New Roman" w:hAnsi="Times New Roman" w:cs="Times New Roman"/>
              </w:rPr>
              <w:t>д</w:t>
            </w:r>
            <w:r w:rsidRPr="0025457D">
              <w:rPr>
                <w:rFonts w:ascii="Times New Roman" w:eastAsia="Times New Roman" w:hAnsi="Times New Roman" w:cs="Times New Roman"/>
              </w:rPr>
              <w:t>ней общеобразовател</w:t>
            </w:r>
            <w:r w:rsidRPr="0025457D">
              <w:rPr>
                <w:rFonts w:ascii="Times New Roman" w:eastAsia="Times New Roman" w:hAnsi="Times New Roman" w:cs="Times New Roman"/>
              </w:rPr>
              <w:t>ь</w:t>
            </w:r>
            <w:r w:rsidRPr="0025457D">
              <w:rPr>
                <w:rFonts w:ascii="Times New Roman" w:eastAsia="Times New Roman" w:hAnsi="Times New Roman" w:cs="Times New Roman"/>
              </w:rPr>
              <w:t>ной школы на 1550 мест в г. Пятигорске, территория 5-6 микр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района Ново-Пятигорского жилого района в границах улиц Степная-Коллективная-Кочубея»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25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«Строительство объе</w:t>
            </w:r>
            <w:r w:rsidRPr="0025457D">
              <w:rPr>
                <w:rFonts w:ascii="Times New Roman" w:eastAsia="Times New Roman" w:hAnsi="Times New Roman" w:cs="Times New Roman"/>
              </w:rPr>
              <w:t>к</w:t>
            </w:r>
            <w:r w:rsidRPr="0025457D">
              <w:rPr>
                <w:rFonts w:ascii="Times New Roman" w:eastAsia="Times New Roman" w:hAnsi="Times New Roman" w:cs="Times New Roman"/>
              </w:rPr>
              <w:t>та «Средняя общеобр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зовательная школа на 1000 мест по адресу: Ставропольский край, г.Пятигорск, в районе водозаборных соор</w:t>
            </w:r>
            <w:r w:rsidRPr="0025457D">
              <w:rPr>
                <w:rFonts w:ascii="Times New Roman" w:eastAsia="Times New Roman" w:hAnsi="Times New Roman" w:cs="Times New Roman"/>
              </w:rPr>
              <w:t>у</w:t>
            </w:r>
            <w:r w:rsidRPr="0025457D">
              <w:rPr>
                <w:rFonts w:ascii="Times New Roman" w:eastAsia="Times New Roman" w:hAnsi="Times New Roman" w:cs="Times New Roman"/>
              </w:rPr>
              <w:t>жений «Скачки-2"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"Строительство детск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го сада на ул.Коллективная", в т.ч.ПСД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10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«Строительство де</w:t>
            </w:r>
            <w:r w:rsidRPr="0025457D">
              <w:rPr>
                <w:rFonts w:ascii="Times New Roman" w:eastAsia="Times New Roman" w:hAnsi="Times New Roman" w:cs="Times New Roman"/>
              </w:rPr>
              <w:t>т</w:t>
            </w:r>
            <w:r w:rsidRPr="0025457D">
              <w:rPr>
                <w:rFonts w:ascii="Times New Roman" w:eastAsia="Times New Roman" w:hAnsi="Times New Roman" w:cs="Times New Roman"/>
              </w:rPr>
              <w:t>ского сада на 330 мест в селе Золотушка», в т.ч. ПСД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Реализация регионал</w:t>
            </w:r>
            <w:r w:rsidRPr="0025457D">
              <w:rPr>
                <w:rFonts w:ascii="Times New Roman" w:eastAsia="Times New Roman" w:hAnsi="Times New Roman" w:cs="Times New Roman"/>
              </w:rPr>
              <w:t>ь</w:t>
            </w:r>
            <w:r w:rsidRPr="0025457D">
              <w:rPr>
                <w:rFonts w:ascii="Times New Roman" w:eastAsia="Times New Roman" w:hAnsi="Times New Roman" w:cs="Times New Roman"/>
              </w:rPr>
              <w:t>ного проекта «Все лучшее детям»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934 348,82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1 623 888,98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краевого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933 414,47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1 616 237,20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933 414,47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1 616 237,20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7 651,78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934,35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7 651,78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285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5 «Обеспечение реализации муниципальной программы города-курорта Пятигорска «Развитие образования» и общепрограммные мероприятия» (далее - подпрограмма 5)</w:t>
            </w:r>
          </w:p>
        </w:tc>
      </w:tr>
      <w:tr w:rsidR="0025457D" w:rsidRPr="0025457D" w:rsidTr="0028343E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подпрограмма 5, всего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457D">
              <w:rPr>
                <w:rFonts w:ascii="Times New Roman" w:eastAsia="Times New Roman" w:hAnsi="Times New Roman" w:cs="Times New Roman"/>
                <w:b/>
                <w:bCs/>
              </w:rPr>
              <w:t>71 031,24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Налоговые расходы города-курорта Пятигорска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5457D" w:rsidRPr="0025457D" w:rsidTr="002834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следующие основные мероприятия подпрограммы 5: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Обеспечение реализ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ции программы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Бюджет города-курорта Пятигорска,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57D">
              <w:rPr>
                <w:rFonts w:ascii="Times New Roman" w:eastAsia="Times New Roman" w:hAnsi="Times New Roman" w:cs="Times New Roman"/>
                <w:color w:val="000000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</w:tr>
      <w:tr w:rsidR="0025457D" w:rsidRPr="0025457D" w:rsidTr="002834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в том числе предусмотренные: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57D" w:rsidRPr="0025457D" w:rsidTr="0028343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5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57D" w:rsidRPr="0025457D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ответственному исполнителю Пр</w:t>
            </w:r>
            <w:r w:rsidRPr="0025457D">
              <w:rPr>
                <w:rFonts w:ascii="Times New Roman" w:eastAsia="Times New Roman" w:hAnsi="Times New Roman" w:cs="Times New Roman"/>
              </w:rPr>
              <w:t>о</w:t>
            </w:r>
            <w:r w:rsidRPr="0025457D">
              <w:rPr>
                <w:rFonts w:ascii="Times New Roman" w:eastAsia="Times New Roman" w:hAnsi="Times New Roman" w:cs="Times New Roman"/>
              </w:rPr>
              <w:t>граммы МУ «Управление образов</w:t>
            </w:r>
            <w:r w:rsidRPr="0025457D">
              <w:rPr>
                <w:rFonts w:ascii="Times New Roman" w:eastAsia="Times New Roman" w:hAnsi="Times New Roman" w:cs="Times New Roman"/>
              </w:rPr>
              <w:t>а</w:t>
            </w:r>
            <w:r w:rsidRPr="0025457D">
              <w:rPr>
                <w:rFonts w:ascii="Times New Roman" w:eastAsia="Times New Roman" w:hAnsi="Times New Roman" w:cs="Times New Roman"/>
              </w:rPr>
              <w:t>ния администрации г. Пятигорска»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70 534,37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57D" w:rsidRPr="0025457D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457D">
              <w:rPr>
                <w:rFonts w:ascii="Times New Roman" w:eastAsia="Times New Roman" w:hAnsi="Times New Roman" w:cs="Times New Roman"/>
              </w:rPr>
              <w:t>71 031,24</w:t>
            </w:r>
          </w:p>
        </w:tc>
      </w:tr>
    </w:tbl>
    <w:p w:rsidR="00CC74CC" w:rsidRDefault="00CC74CC" w:rsidP="00254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17161" w:rsidRDefault="00117161" w:rsidP="00254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17161" w:rsidRDefault="00117161" w:rsidP="00254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17161" w:rsidRDefault="00117161" w:rsidP="00254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17161" w:rsidRDefault="00117161" w:rsidP="0025457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города Пятигорска,</w:t>
      </w:r>
    </w:p>
    <w:p w:rsidR="00117161" w:rsidRPr="001E6646" w:rsidRDefault="00117161" w:rsidP="00117161">
      <w:pPr>
        <w:tabs>
          <w:tab w:val="left" w:pos="13260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 администрации города Пятигорска                                                                               А.А. Малыгина</w:t>
      </w:r>
    </w:p>
    <w:sectPr w:rsidR="00117161" w:rsidRPr="001E6646" w:rsidSect="0099584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ABE" w:rsidRDefault="00376ABE" w:rsidP="001E6646">
      <w:pPr>
        <w:spacing w:after="0" w:line="240" w:lineRule="auto"/>
      </w:pPr>
      <w:r>
        <w:separator/>
      </w:r>
    </w:p>
  </w:endnote>
  <w:endnote w:type="continuationSeparator" w:id="1">
    <w:p w:rsidR="00376ABE" w:rsidRDefault="00376ABE" w:rsidP="001E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ABE" w:rsidRDefault="00376ABE" w:rsidP="001E6646">
      <w:pPr>
        <w:spacing w:after="0" w:line="240" w:lineRule="auto"/>
      </w:pPr>
      <w:r>
        <w:separator/>
      </w:r>
    </w:p>
  </w:footnote>
  <w:footnote w:type="continuationSeparator" w:id="1">
    <w:p w:rsidR="00376ABE" w:rsidRDefault="00376ABE" w:rsidP="001E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09D8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4CC"/>
    <w:rsid w:val="00007CD2"/>
    <w:rsid w:val="00045CB1"/>
    <w:rsid w:val="00056D6B"/>
    <w:rsid w:val="00094F41"/>
    <w:rsid w:val="000A623D"/>
    <w:rsid w:val="000B5B63"/>
    <w:rsid w:val="000E0818"/>
    <w:rsid w:val="000E4DFC"/>
    <w:rsid w:val="00117161"/>
    <w:rsid w:val="00157117"/>
    <w:rsid w:val="00172D88"/>
    <w:rsid w:val="001841A4"/>
    <w:rsid w:val="001924E5"/>
    <w:rsid w:val="001A5991"/>
    <w:rsid w:val="001A5B24"/>
    <w:rsid w:val="001A7BF3"/>
    <w:rsid w:val="001B61C5"/>
    <w:rsid w:val="001B6409"/>
    <w:rsid w:val="001E6646"/>
    <w:rsid w:val="00204BD2"/>
    <w:rsid w:val="00214251"/>
    <w:rsid w:val="002255C3"/>
    <w:rsid w:val="00234E92"/>
    <w:rsid w:val="0023610C"/>
    <w:rsid w:val="002430D2"/>
    <w:rsid w:val="0025457D"/>
    <w:rsid w:val="002607F4"/>
    <w:rsid w:val="002816AF"/>
    <w:rsid w:val="0028343E"/>
    <w:rsid w:val="002B150D"/>
    <w:rsid w:val="002C3415"/>
    <w:rsid w:val="0032746B"/>
    <w:rsid w:val="00332051"/>
    <w:rsid w:val="00336264"/>
    <w:rsid w:val="00376ABE"/>
    <w:rsid w:val="003A6B99"/>
    <w:rsid w:val="003B3B44"/>
    <w:rsid w:val="003C2318"/>
    <w:rsid w:val="003E34A1"/>
    <w:rsid w:val="00416774"/>
    <w:rsid w:val="004D6A32"/>
    <w:rsid w:val="004E57DD"/>
    <w:rsid w:val="0050377C"/>
    <w:rsid w:val="0050478B"/>
    <w:rsid w:val="005415D8"/>
    <w:rsid w:val="00573CBE"/>
    <w:rsid w:val="0058271F"/>
    <w:rsid w:val="005C3BBA"/>
    <w:rsid w:val="00615F07"/>
    <w:rsid w:val="00623B1D"/>
    <w:rsid w:val="00637580"/>
    <w:rsid w:val="006417F7"/>
    <w:rsid w:val="0068158E"/>
    <w:rsid w:val="006A26A9"/>
    <w:rsid w:val="006B4CC9"/>
    <w:rsid w:val="0070259E"/>
    <w:rsid w:val="007504DB"/>
    <w:rsid w:val="00755F7F"/>
    <w:rsid w:val="00771343"/>
    <w:rsid w:val="00787256"/>
    <w:rsid w:val="007D6835"/>
    <w:rsid w:val="007F442F"/>
    <w:rsid w:val="008233AA"/>
    <w:rsid w:val="00832ABD"/>
    <w:rsid w:val="008D1BA9"/>
    <w:rsid w:val="008F56F6"/>
    <w:rsid w:val="009254A4"/>
    <w:rsid w:val="00943BF3"/>
    <w:rsid w:val="0096532D"/>
    <w:rsid w:val="009822B1"/>
    <w:rsid w:val="00995845"/>
    <w:rsid w:val="009D5BC7"/>
    <w:rsid w:val="009F6B89"/>
    <w:rsid w:val="00A45674"/>
    <w:rsid w:val="00AD70E5"/>
    <w:rsid w:val="00AF4FA5"/>
    <w:rsid w:val="00AF727C"/>
    <w:rsid w:val="00B177BE"/>
    <w:rsid w:val="00B83CB2"/>
    <w:rsid w:val="00B876C9"/>
    <w:rsid w:val="00BD4B8B"/>
    <w:rsid w:val="00BE0328"/>
    <w:rsid w:val="00BE4090"/>
    <w:rsid w:val="00C05824"/>
    <w:rsid w:val="00CA1284"/>
    <w:rsid w:val="00CA6762"/>
    <w:rsid w:val="00CC74CC"/>
    <w:rsid w:val="00CD56D5"/>
    <w:rsid w:val="00D10DDE"/>
    <w:rsid w:val="00D53D7D"/>
    <w:rsid w:val="00D56435"/>
    <w:rsid w:val="00D65844"/>
    <w:rsid w:val="00DC51FF"/>
    <w:rsid w:val="00DC6182"/>
    <w:rsid w:val="00E1536E"/>
    <w:rsid w:val="00E3736B"/>
    <w:rsid w:val="00E61BA1"/>
    <w:rsid w:val="00E65DB0"/>
    <w:rsid w:val="00E66E68"/>
    <w:rsid w:val="00E93811"/>
    <w:rsid w:val="00EA1FAB"/>
    <w:rsid w:val="00F04C05"/>
    <w:rsid w:val="00F35E90"/>
    <w:rsid w:val="00F534B7"/>
    <w:rsid w:val="00FA4107"/>
    <w:rsid w:val="00FB750E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мой"/>
    <w:basedOn w:val="a"/>
    <w:link w:val="a7"/>
    <w:uiPriority w:val="1"/>
    <w:qFormat/>
    <w:rsid w:val="002361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мой Знак"/>
    <w:basedOn w:val="a0"/>
    <w:link w:val="a6"/>
    <w:uiPriority w:val="1"/>
    <w:locked/>
    <w:rsid w:val="0023610C"/>
    <w:rPr>
      <w:rFonts w:eastAsiaTheme="minorHAnsi"/>
      <w:lang w:eastAsia="en-US"/>
    </w:rPr>
  </w:style>
  <w:style w:type="paragraph" w:styleId="HTML">
    <w:name w:val="HTML Preformatted"/>
    <w:basedOn w:val="a"/>
    <w:link w:val="HTML0"/>
    <w:rsid w:val="00FB7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B750E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430D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5457D"/>
    <w:rPr>
      <w:color w:val="800080"/>
      <w:u w:val="single"/>
    </w:rPr>
  </w:style>
  <w:style w:type="paragraph" w:customStyle="1" w:styleId="msonormal0">
    <w:name w:val="msonormal"/>
    <w:basedOn w:val="a"/>
    <w:rsid w:val="0025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25457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25457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2545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545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5457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25457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3">
    <w:name w:val="xl73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74">
    <w:name w:val="xl74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</w:rPr>
  </w:style>
  <w:style w:type="paragraph" w:customStyle="1" w:styleId="xl78">
    <w:name w:val="xl78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25457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a"/>
    <w:rsid w:val="002545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25457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</w:rPr>
  </w:style>
  <w:style w:type="paragraph" w:customStyle="1" w:styleId="xl91">
    <w:name w:val="xl91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6">
    <w:name w:val="xl96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97">
    <w:name w:val="xl97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254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5">
    <w:name w:val="xl105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06">
    <w:name w:val="xl106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09">
    <w:name w:val="xl109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1">
    <w:name w:val="xl111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112">
    <w:name w:val="xl112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113">
    <w:name w:val="xl113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2545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2545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2545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20">
    <w:name w:val="xl120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a"/>
    <w:rsid w:val="002545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2">
    <w:name w:val="xl122"/>
    <w:basedOn w:val="a"/>
    <w:rsid w:val="0025457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2545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2545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54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545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25457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a"/>
    <w:rsid w:val="0025457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9">
    <w:name w:val="xl129"/>
    <w:basedOn w:val="a"/>
    <w:rsid w:val="0025457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a"/>
    <w:rsid w:val="002545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a"/>
    <w:rsid w:val="00254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a"/>
    <w:rsid w:val="002545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a"/>
    <w:rsid w:val="002545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a"/>
    <w:rsid w:val="002545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a"/>
    <w:rsid w:val="002545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a"/>
    <w:rsid w:val="00254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a"/>
    <w:rsid w:val="002545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23E4B89ABCC9703C205C7E42613DB72F6D24439789678842778378A26AB188BD62EF34C1D1CE24A639CD9CB2006B7B40DA36EFF79B57DJAs2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yatigorsk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23E4B89ABCC9703C21BCAF24A4DD176FE8C4B3F7C9D28DA7B7E60D576AD4DCB9628A61D584AEE4A6BD6898F6B09B7B6J1s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9747E-82D1-4527-A3EF-130311DA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261</TotalTime>
  <Pages>30</Pages>
  <Words>6130</Words>
  <Characters>34947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46</cp:revision>
  <cp:lastPrinted>2026-03-25T09:43:00Z</cp:lastPrinted>
  <dcterms:created xsi:type="dcterms:W3CDTF">2025-03-20T09:38:00Z</dcterms:created>
  <dcterms:modified xsi:type="dcterms:W3CDTF">2026-03-27T14:08:00Z</dcterms:modified>
</cp:coreProperties>
</file>